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05D9" w:rsidRDefault="007F59DC">
      <w:pPr>
        <w:pStyle w:val="BodyText"/>
        <w:kinsoku w:val="0"/>
        <w:overflowPunct w:val="0"/>
        <w:spacing w:before="82"/>
        <w:ind w:left="1735"/>
        <w:rPr>
          <w:b/>
          <w:bCs/>
          <w:color w:val="007BB3"/>
          <w:sz w:val="66"/>
          <w:szCs w:val="66"/>
        </w:rPr>
      </w:pPr>
      <w:bookmarkStart w:id="0" w:name="_GoBack"/>
      <w:bookmarkEnd w:id="0"/>
      <w:r>
        <w:rPr>
          <w:b/>
          <w:bCs/>
          <w:color w:val="007BB3"/>
          <w:sz w:val="66"/>
          <w:szCs w:val="66"/>
        </w:rPr>
        <w:t>The Seven Continents of the World</w:t>
      </w:r>
    </w:p>
    <w:p w:rsidR="009705D9" w:rsidRDefault="009705D9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9705D9" w:rsidRDefault="007F59DC">
      <w:pPr>
        <w:pStyle w:val="BodyText"/>
        <w:kinsoku w:val="0"/>
        <w:overflowPunct w:val="0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372110</wp:posOffset>
                </wp:positionH>
                <wp:positionV relativeFrom="page">
                  <wp:posOffset>1203960</wp:posOffset>
                </wp:positionV>
                <wp:extent cx="7410450" cy="5275580"/>
                <wp:effectExtent l="0" t="0" r="0" b="0"/>
                <wp:wrapNone/>
                <wp:docPr id="34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10450" cy="5275580"/>
                        </a:xfrm>
                        <a:custGeom>
                          <a:avLst/>
                          <a:gdLst>
                            <a:gd name="T0" fmla="*/ 8872 w 11670"/>
                            <a:gd name="T1" fmla="*/ 679 h 8308"/>
                            <a:gd name="T2" fmla="*/ 11669 w 11670"/>
                            <a:gd name="T3" fmla="*/ 679 h 8308"/>
                            <a:gd name="T4" fmla="*/ 11669 w 11670"/>
                            <a:gd name="T5" fmla="*/ 56 h 8308"/>
                            <a:gd name="T6" fmla="*/ 8872 w 11670"/>
                            <a:gd name="T7" fmla="*/ 56 h 8308"/>
                            <a:gd name="T8" fmla="*/ 8872 w 11670"/>
                            <a:gd name="T9" fmla="*/ 679 h 8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70" h="8308">
                              <a:moveTo>
                                <a:pt x="8872" y="679"/>
                              </a:moveTo>
                              <a:lnTo>
                                <a:pt x="11669" y="679"/>
                              </a:lnTo>
                              <a:lnTo>
                                <a:pt x="11669" y="56"/>
                              </a:lnTo>
                              <a:lnTo>
                                <a:pt x="8872" y="56"/>
                              </a:lnTo>
                              <a:lnTo>
                                <a:pt x="8872" y="67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5B8EA" id="Freeform 17" o:spid="_x0000_s1026" style="position:absolute;margin-left:29.3pt;margin-top:94.8pt;width:583.5pt;height:415.4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70,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" o:allowincell="f" path="m8872,679r2797,l11669,56r-2797,l8872,679xe" fillcolor="white [3212]" strokecolor="#292526" strokeweight="2pt">
                <v:path arrowok="t" o:connecttype="custom" o:connectlocs="5633720,431165;7409815,431165;7409815,35560;5633720,35560;5633720,431165" o:connectangles="0,0,0,0,0"/>
                <w10:wrap anchorx="page" anchory="page"/>
              </v:shape>
            </w:pict>
          </mc:Fallback>
        </mc:AlternateContent>
      </w: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372110</wp:posOffset>
                </wp:positionH>
                <wp:positionV relativeFrom="page">
                  <wp:posOffset>1146810</wp:posOffset>
                </wp:positionV>
                <wp:extent cx="7410450" cy="5275580"/>
                <wp:effectExtent l="0" t="0" r="0" b="0"/>
                <wp:wrapNone/>
                <wp:docPr id="33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10450" cy="5275580"/>
                        </a:xfrm>
                        <a:custGeom>
                          <a:avLst/>
                          <a:gdLst>
                            <a:gd name="T0" fmla="*/ 0 w 11670"/>
                            <a:gd name="T1" fmla="*/ 4705 h 8308"/>
                            <a:gd name="T2" fmla="*/ 2797 w 11670"/>
                            <a:gd name="T3" fmla="*/ 4705 h 8308"/>
                            <a:gd name="T4" fmla="*/ 2797 w 11670"/>
                            <a:gd name="T5" fmla="*/ 4081 h 8308"/>
                            <a:gd name="T6" fmla="*/ 0 w 11670"/>
                            <a:gd name="T7" fmla="*/ 4081 h 8308"/>
                            <a:gd name="T8" fmla="*/ 0 w 11670"/>
                            <a:gd name="T9" fmla="*/ 4705 h 8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70" h="8308">
                              <a:moveTo>
                                <a:pt x="0" y="4705"/>
                              </a:moveTo>
                              <a:lnTo>
                                <a:pt x="2797" y="4705"/>
                              </a:lnTo>
                              <a:lnTo>
                                <a:pt x="2797" y="4081"/>
                              </a:lnTo>
                              <a:lnTo>
                                <a:pt x="0" y="4081"/>
                              </a:lnTo>
                              <a:lnTo>
                                <a:pt x="0" y="470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74BE4" id="Freeform 15" o:spid="_x0000_s1026" style="position:absolute;margin-left:29.3pt;margin-top:90.3pt;width:583.5pt;height:415.4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70,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" o:allowincell="f" path="m,4705r2797,l2797,4081,,4081r,624xe" fillcolor="white [3212]" strokecolor="#292526" strokeweight="2pt">
                <v:path arrowok="t" o:connecttype="custom" o:connectlocs="0,2987675;1776095,2987675;1776095,2591435;0,2591435;0,2987675" o:connectangles="0,0,0,0,0"/>
                <w10:wrap anchorx="page" anchory="page"/>
              </v:shape>
            </w:pict>
          </mc:Fallback>
        </mc:AlternateContent>
      </w: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1175385</wp:posOffset>
                </wp:positionV>
                <wp:extent cx="7410450" cy="5275580"/>
                <wp:effectExtent l="0" t="0" r="0" b="0"/>
                <wp:wrapNone/>
                <wp:docPr id="32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10450" cy="5275580"/>
                        </a:xfrm>
                        <a:custGeom>
                          <a:avLst/>
                          <a:gdLst>
                            <a:gd name="T0" fmla="*/ 4885 w 11670"/>
                            <a:gd name="T1" fmla="*/ 623 h 8308"/>
                            <a:gd name="T2" fmla="*/ 7682 w 11670"/>
                            <a:gd name="T3" fmla="*/ 623 h 8308"/>
                            <a:gd name="T4" fmla="*/ 7682 w 11670"/>
                            <a:gd name="T5" fmla="*/ 0 h 8308"/>
                            <a:gd name="T6" fmla="*/ 4885 w 11670"/>
                            <a:gd name="T7" fmla="*/ 0 h 8308"/>
                            <a:gd name="T8" fmla="*/ 4885 w 11670"/>
                            <a:gd name="T9" fmla="*/ 623 h 8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70" h="8308">
                              <a:moveTo>
                                <a:pt x="4885" y="623"/>
                              </a:moveTo>
                              <a:lnTo>
                                <a:pt x="7682" y="623"/>
                              </a:lnTo>
                              <a:lnTo>
                                <a:pt x="7682" y="0"/>
                              </a:lnTo>
                              <a:lnTo>
                                <a:pt x="4885" y="0"/>
                              </a:lnTo>
                              <a:lnTo>
                                <a:pt x="4885" y="62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CBFA7" id="Freeform 16" o:spid="_x0000_s1026" style="position:absolute;margin-left:30.05pt;margin-top:92.55pt;width:583.5pt;height:415.4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70,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" o:allowincell="f" path="m4885,623r2797,l7682,,4885,r,623xe" fillcolor="white [3212]" strokecolor="#292526" strokeweight="2pt">
                <v:path arrowok="t" o:connecttype="custom" o:connectlocs="3101975,395605;4878070,395605;4878070,0;3101975,0;3101975,395605" o:connectangles="0,0,0,0,0"/>
                <w10:wrap anchorx="page" anchory="page"/>
              </v:shape>
            </w:pict>
          </mc:Fallback>
        </mc:AlternateContent>
      </w: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372110</wp:posOffset>
                </wp:positionH>
                <wp:positionV relativeFrom="page">
                  <wp:posOffset>1175385</wp:posOffset>
                </wp:positionV>
                <wp:extent cx="7410450" cy="5275580"/>
                <wp:effectExtent l="0" t="0" r="0" b="0"/>
                <wp:wrapNone/>
                <wp:docPr id="31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10450" cy="5275580"/>
                        </a:xfrm>
                        <a:custGeom>
                          <a:avLst/>
                          <a:gdLst>
                            <a:gd name="T0" fmla="*/ 4658 w 11670"/>
                            <a:gd name="T1" fmla="*/ 6405 h 8308"/>
                            <a:gd name="T2" fmla="*/ 7455 w 11670"/>
                            <a:gd name="T3" fmla="*/ 6405 h 8308"/>
                            <a:gd name="T4" fmla="*/ 7455 w 11670"/>
                            <a:gd name="T5" fmla="*/ 5782 h 8308"/>
                            <a:gd name="T6" fmla="*/ 4658 w 11670"/>
                            <a:gd name="T7" fmla="*/ 5782 h 8308"/>
                            <a:gd name="T8" fmla="*/ 4658 w 11670"/>
                            <a:gd name="T9" fmla="*/ 6405 h 8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70" h="8308">
                              <a:moveTo>
                                <a:pt x="4658" y="6405"/>
                              </a:moveTo>
                              <a:lnTo>
                                <a:pt x="7455" y="6405"/>
                              </a:lnTo>
                              <a:lnTo>
                                <a:pt x="7455" y="5782"/>
                              </a:lnTo>
                              <a:lnTo>
                                <a:pt x="4658" y="5782"/>
                              </a:lnTo>
                              <a:lnTo>
                                <a:pt x="4658" y="640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CEB3A" id="Freeform 19" o:spid="_x0000_s1026" style="position:absolute;margin-left:29.3pt;margin-top:92.55pt;width:583.5pt;height:415.4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70,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" o:allowincell="f" path="m4658,6405r2797,l7455,5782r-2797,l4658,6405xe" fillcolor="white [3212]" strokecolor="#292526" strokeweight="2pt">
                <v:path arrowok="t" o:connecttype="custom" o:connectlocs="2957830,4067175;4733925,4067175;4733925,3671570;2957830,3671570;2957830,4067175" o:connectangles="0,0,0,0,0"/>
                <w10:wrap anchorx="page" anchory="page"/>
              </v:shape>
            </w:pict>
          </mc:Fallback>
        </mc:AlternateContent>
      </w: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372110</wp:posOffset>
                </wp:positionH>
                <wp:positionV relativeFrom="page">
                  <wp:posOffset>1175385</wp:posOffset>
                </wp:positionV>
                <wp:extent cx="7410450" cy="5275580"/>
                <wp:effectExtent l="0" t="0" r="0" b="0"/>
                <wp:wrapNone/>
                <wp:docPr id="30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10450" cy="5275580"/>
                        </a:xfrm>
                        <a:custGeom>
                          <a:avLst/>
                          <a:gdLst>
                            <a:gd name="T0" fmla="*/ 7719 w 11670"/>
                            <a:gd name="T1" fmla="*/ 6672 h 8308"/>
                            <a:gd name="T2" fmla="*/ 10517 w 11670"/>
                            <a:gd name="T3" fmla="*/ 6672 h 8308"/>
                            <a:gd name="T4" fmla="*/ 10517 w 11670"/>
                            <a:gd name="T5" fmla="*/ 6049 h 8308"/>
                            <a:gd name="T6" fmla="*/ 7719 w 11670"/>
                            <a:gd name="T7" fmla="*/ 6049 h 8308"/>
                            <a:gd name="T8" fmla="*/ 7719 w 11670"/>
                            <a:gd name="T9" fmla="*/ 6672 h 8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70" h="8308">
                              <a:moveTo>
                                <a:pt x="7719" y="6672"/>
                              </a:moveTo>
                              <a:lnTo>
                                <a:pt x="10517" y="6672"/>
                              </a:lnTo>
                              <a:lnTo>
                                <a:pt x="10517" y="6049"/>
                              </a:lnTo>
                              <a:lnTo>
                                <a:pt x="7719" y="6049"/>
                              </a:lnTo>
                              <a:lnTo>
                                <a:pt x="7719" y="667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214EE" id="Freeform 18" o:spid="_x0000_s1026" style="position:absolute;margin-left:29.3pt;margin-top:92.55pt;width:583.5pt;height:415.4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70,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" o:allowincell="f" path="m7719,6672r2798,l10517,6049r-2798,l7719,6672xe" fillcolor="white [3212]" strokecolor="#292526" strokeweight="2pt">
                <v:path arrowok="t" o:connecttype="custom" o:connectlocs="4901565,4236720;6678295,4236720;6678295,3841115;4901565,3841115;4901565,4236720" o:connectangles="0,0,0,0,0"/>
                <w10:wrap anchorx="page" anchory="page"/>
              </v:shape>
            </w:pict>
          </mc:Fallback>
        </mc:AlternateContent>
      </w: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372110</wp:posOffset>
                </wp:positionH>
                <wp:positionV relativeFrom="page">
                  <wp:posOffset>1175385</wp:posOffset>
                </wp:positionV>
                <wp:extent cx="7410450" cy="5275580"/>
                <wp:effectExtent l="0" t="0" r="0" b="0"/>
                <wp:wrapNone/>
                <wp:docPr id="29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10450" cy="5275580"/>
                        </a:xfrm>
                        <a:custGeom>
                          <a:avLst/>
                          <a:gdLst>
                            <a:gd name="T0" fmla="*/ 0 w 11670"/>
                            <a:gd name="T1" fmla="*/ 6304 h 8308"/>
                            <a:gd name="T2" fmla="*/ 2797 w 11670"/>
                            <a:gd name="T3" fmla="*/ 6304 h 8308"/>
                            <a:gd name="T4" fmla="*/ 2797 w 11670"/>
                            <a:gd name="T5" fmla="*/ 5681 h 8308"/>
                            <a:gd name="T6" fmla="*/ 0 w 11670"/>
                            <a:gd name="T7" fmla="*/ 5681 h 8308"/>
                            <a:gd name="T8" fmla="*/ 0 w 11670"/>
                            <a:gd name="T9" fmla="*/ 6304 h 8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70" h="8308">
                              <a:moveTo>
                                <a:pt x="0" y="6304"/>
                              </a:moveTo>
                              <a:lnTo>
                                <a:pt x="2797" y="6304"/>
                              </a:lnTo>
                              <a:lnTo>
                                <a:pt x="2797" y="5681"/>
                              </a:lnTo>
                              <a:lnTo>
                                <a:pt x="0" y="5681"/>
                              </a:lnTo>
                              <a:lnTo>
                                <a:pt x="0" y="630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50CAC" id="Freeform 14" o:spid="_x0000_s1026" style="position:absolute;margin-left:29.3pt;margin-top:92.55pt;width:583.5pt;height:415.4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70,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" o:allowincell="f" path="m,6304r2797,l2797,5681,,5681r,623xe" fillcolor="white [3212]" strokecolor="#292526" strokeweight="2pt">
                <v:path arrowok="t" o:connecttype="custom" o:connectlocs="0,4003040;1776095,4003040;1776095,3607435;0,3607435;0,4003040" o:connectangles="0,0,0,0,0"/>
                <w10:wrap anchorx="page" anchory="page"/>
              </v:shape>
            </w:pict>
          </mc:Fallback>
        </mc:AlternateContent>
      </w: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372110</wp:posOffset>
                </wp:positionH>
                <wp:positionV relativeFrom="page">
                  <wp:posOffset>1175385</wp:posOffset>
                </wp:positionV>
                <wp:extent cx="7410450" cy="5275580"/>
                <wp:effectExtent l="0" t="0" r="0" b="0"/>
                <wp:wrapNone/>
                <wp:docPr id="28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10450" cy="5275580"/>
                        </a:xfrm>
                        <a:custGeom>
                          <a:avLst/>
                          <a:gdLst>
                            <a:gd name="T0" fmla="*/ 5115 w 11670"/>
                            <a:gd name="T1" fmla="*/ 8307 h 8308"/>
                            <a:gd name="T2" fmla="*/ 7913 w 11670"/>
                            <a:gd name="T3" fmla="*/ 8307 h 8308"/>
                            <a:gd name="T4" fmla="*/ 7913 w 11670"/>
                            <a:gd name="T5" fmla="*/ 7684 h 8308"/>
                            <a:gd name="T6" fmla="*/ 5115 w 11670"/>
                            <a:gd name="T7" fmla="*/ 7684 h 8308"/>
                            <a:gd name="T8" fmla="*/ 5115 w 11670"/>
                            <a:gd name="T9" fmla="*/ 8307 h 8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70" h="8308">
                              <a:moveTo>
                                <a:pt x="5115" y="8307"/>
                              </a:moveTo>
                              <a:lnTo>
                                <a:pt x="7913" y="8307"/>
                              </a:lnTo>
                              <a:lnTo>
                                <a:pt x="7913" y="7684"/>
                              </a:lnTo>
                              <a:lnTo>
                                <a:pt x="5115" y="7684"/>
                              </a:lnTo>
                              <a:lnTo>
                                <a:pt x="5115" y="830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72CC0" id="Freeform 13" o:spid="_x0000_s1026" style="position:absolute;margin-left:29.3pt;margin-top:92.55pt;width:583.5pt;height:415.4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70,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" o:allowincell="f" path="m5115,8307r2798,l7913,7684r-2798,l5115,8307xe" fillcolor="white [3212]" strokecolor="#292526" strokeweight="2pt">
                <v:path arrowok="t" o:connecttype="custom" o:connectlocs="3248025,5274945;5024755,5274945;5024755,4879340;3248025,4879340;3248025,5274945" o:connectangles="0,0,0,0,0"/>
                <w10:wrap anchorx="page" anchory="page"/>
              </v:shape>
            </w:pict>
          </mc:Fallback>
        </mc:AlternateContent>
      </w:r>
    </w:p>
    <w:p w:rsidR="009705D9" w:rsidRDefault="007F59DC">
      <w:pPr>
        <w:pStyle w:val="BodyText"/>
        <w:kinsoku w:val="0"/>
        <w:overflowPunct w:val="0"/>
        <w:spacing w:before="7"/>
        <w:rPr>
          <w:b/>
          <w:bCs/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5333365</wp:posOffset>
                </wp:positionH>
                <wp:positionV relativeFrom="page">
                  <wp:posOffset>5951855</wp:posOffset>
                </wp:positionV>
                <wp:extent cx="750570" cy="360680"/>
                <wp:effectExtent l="0" t="0" r="0" b="0"/>
                <wp:wrapNone/>
                <wp:docPr id="27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0570" cy="360680"/>
                        </a:xfrm>
                        <a:custGeom>
                          <a:avLst/>
                          <a:gdLst>
                            <a:gd name="T0" fmla="*/ 0 w 1182"/>
                            <a:gd name="T1" fmla="*/ 567 h 568"/>
                            <a:gd name="T2" fmla="*/ 1181 w 1182"/>
                            <a:gd name="T3" fmla="*/ 0 h 5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182" h="568">
                              <a:moveTo>
                                <a:pt x="0" y="567"/>
                              </a:moveTo>
                              <a:lnTo>
                                <a:pt x="1181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15836D" id="Freeform 11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9.95pt,497pt,479pt,468.65pt" coordsize="1182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" o:allowincell="f" filled="f" strokecolor="#292526" strokeweight="2pt">
                <v:path arrowok="t" o:connecttype="custom" o:connectlocs="0,360045;74993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4121785</wp:posOffset>
                </wp:positionH>
                <wp:positionV relativeFrom="page">
                  <wp:posOffset>3851910</wp:posOffset>
                </wp:positionV>
                <wp:extent cx="420370" cy="996315"/>
                <wp:effectExtent l="0" t="0" r="0" b="0"/>
                <wp:wrapNone/>
                <wp:docPr id="26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0370" cy="996315"/>
                        </a:xfrm>
                        <a:custGeom>
                          <a:avLst/>
                          <a:gdLst>
                            <a:gd name="T0" fmla="*/ 0 w 662"/>
                            <a:gd name="T1" fmla="*/ 1568 h 1569"/>
                            <a:gd name="T2" fmla="*/ 661 w 662"/>
                            <a:gd name="T3" fmla="*/ 0 h 1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62" h="1569">
                              <a:moveTo>
                                <a:pt x="0" y="1568"/>
                              </a:moveTo>
                              <a:lnTo>
                                <a:pt x="661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2C5751" id="Freeform 10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55pt,381.7pt,357.6pt,303.3pt" coordsize="662,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" o:allowincell="f" filled="f" strokecolor="#292526" strokeweight="2pt">
                <v:path arrowok="t" o:connecttype="custom" o:connectlocs="0,995680;41973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6521450</wp:posOffset>
                </wp:positionH>
                <wp:positionV relativeFrom="page">
                  <wp:posOffset>4559935</wp:posOffset>
                </wp:positionV>
                <wp:extent cx="390525" cy="456565"/>
                <wp:effectExtent l="0" t="0" r="0" b="0"/>
                <wp:wrapNone/>
                <wp:docPr id="25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525" cy="456565"/>
                        </a:xfrm>
                        <a:custGeom>
                          <a:avLst/>
                          <a:gdLst>
                            <a:gd name="T0" fmla="*/ 0 w 615"/>
                            <a:gd name="T1" fmla="*/ 718 h 719"/>
                            <a:gd name="T2" fmla="*/ 614 w 615"/>
                            <a:gd name="T3" fmla="*/ 0 h 7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15" h="719">
                              <a:moveTo>
                                <a:pt x="0" y="718"/>
                              </a:moveTo>
                              <a:lnTo>
                                <a:pt x="61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9F38D4" id="Freeform 9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3.5pt,394.95pt,544.2pt,359.05pt" coordsize="615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" o:allowincell="f" filled="f" strokecolor="#292526" strokeweight="2pt">
                <v:path arrowok="t" o:connecttype="custom" o:connectlocs="0,455930;38989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6269990</wp:posOffset>
                </wp:positionH>
                <wp:positionV relativeFrom="page">
                  <wp:posOffset>1595755</wp:posOffset>
                </wp:positionV>
                <wp:extent cx="900430" cy="1044575"/>
                <wp:effectExtent l="0" t="0" r="0" b="0"/>
                <wp:wrapNone/>
                <wp:docPr id="2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1044575"/>
                        </a:xfrm>
                        <a:custGeom>
                          <a:avLst/>
                          <a:gdLst>
                            <a:gd name="T0" fmla="*/ 1417 w 1418"/>
                            <a:gd name="T1" fmla="*/ 0 h 1645"/>
                            <a:gd name="T2" fmla="*/ 0 w 1418"/>
                            <a:gd name="T3" fmla="*/ 1644 h 16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418" h="1645">
                              <a:moveTo>
                                <a:pt x="1417" y="0"/>
                              </a:moveTo>
                              <a:lnTo>
                                <a:pt x="0" y="1644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1A58FF" id="Freeform 8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4.55pt,125.65pt,493.7pt,207.85pt" coordsize="1418,1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" o:allowincell="f" filled="f" strokecolor="#292526" strokeweight="2pt">
                <v:path arrowok="t" o:connecttype="custom" o:connectlocs="899795,0;0,104394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4355465</wp:posOffset>
                </wp:positionH>
                <wp:positionV relativeFrom="page">
                  <wp:posOffset>1559560</wp:posOffset>
                </wp:positionV>
                <wp:extent cx="684530" cy="1128395"/>
                <wp:effectExtent l="0" t="0" r="0" b="0"/>
                <wp:wrapNone/>
                <wp:docPr id="23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30" cy="1128395"/>
                        </a:xfrm>
                        <a:custGeom>
                          <a:avLst/>
                          <a:gdLst>
                            <a:gd name="T0" fmla="*/ 0 w 1078"/>
                            <a:gd name="T1" fmla="*/ 0 h 1777"/>
                            <a:gd name="T2" fmla="*/ 1077 w 1078"/>
                            <a:gd name="T3" fmla="*/ 1776 h 1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78" h="1777">
                              <a:moveTo>
                                <a:pt x="0" y="0"/>
                              </a:moveTo>
                              <a:lnTo>
                                <a:pt x="1077" y="1776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078579" id="Freeform 7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2.95pt,122.8pt,396.8pt,211.6pt" coordsize="1078,1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" o:allowincell="f" filled="f" strokecolor="#292526" strokeweight="2pt">
                <v:path arrowok="t" o:connecttype="custom" o:connectlocs="0,0;683895,112776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1409700</wp:posOffset>
                </wp:positionH>
                <wp:positionV relativeFrom="page">
                  <wp:posOffset>4319905</wp:posOffset>
                </wp:positionV>
                <wp:extent cx="1524000" cy="467995"/>
                <wp:effectExtent l="0" t="0" r="0" b="0"/>
                <wp:wrapNone/>
                <wp:docPr id="2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0" cy="467995"/>
                        </a:xfrm>
                        <a:custGeom>
                          <a:avLst/>
                          <a:gdLst>
                            <a:gd name="T0" fmla="*/ 0 w 2400"/>
                            <a:gd name="T1" fmla="*/ 737 h 737"/>
                            <a:gd name="T2" fmla="*/ 2400 w 2400"/>
                            <a:gd name="T3" fmla="*/ 0 h 7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00" h="737">
                              <a:moveTo>
                                <a:pt x="0" y="737"/>
                              </a:moveTo>
                              <a:lnTo>
                                <a:pt x="24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4929D5" id="Freeform 6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1pt,377pt,231pt,340.15pt" coordsize="2400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" o:allowincell="f" filled="f" strokecolor="#292526" strokeweight="2pt">
                <v:path arrowok="t" o:connecttype="custom" o:connectlocs="0,467995;15240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1301750</wp:posOffset>
                </wp:positionH>
                <wp:positionV relativeFrom="page">
                  <wp:posOffset>3048000</wp:posOffset>
                </wp:positionV>
                <wp:extent cx="588010" cy="708025"/>
                <wp:effectExtent l="0" t="0" r="0" b="0"/>
                <wp:wrapNone/>
                <wp:docPr id="2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010" cy="708025"/>
                        </a:xfrm>
                        <a:custGeom>
                          <a:avLst/>
                          <a:gdLst>
                            <a:gd name="T0" fmla="*/ 0 w 926"/>
                            <a:gd name="T1" fmla="*/ 1114 h 1115"/>
                            <a:gd name="T2" fmla="*/ 925 w 926"/>
                            <a:gd name="T3" fmla="*/ 0 h 1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26" h="1115">
                              <a:moveTo>
                                <a:pt x="0" y="1114"/>
                              </a:moveTo>
                              <a:lnTo>
                                <a:pt x="925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0C5C82" id="Freeform 5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2.5pt,295.7pt,148.75pt,240pt" coordsize="926,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" o:allowincell="f" filled="f" strokecolor="#292526" strokeweight="2pt">
                <v:path arrowok="t" o:connecttype="custom" o:connectlocs="0,707390;58737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0" allowOverlap="1">
                <wp:simplePos x="0" y="0"/>
                <wp:positionH relativeFrom="page">
                  <wp:posOffset>8509000</wp:posOffset>
                </wp:positionH>
                <wp:positionV relativeFrom="paragraph">
                  <wp:posOffset>141605</wp:posOffset>
                </wp:positionV>
                <wp:extent cx="1823720" cy="5219700"/>
                <wp:effectExtent l="0" t="0" r="0" b="0"/>
                <wp:wrapTopAndBottom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5219700"/>
                        </a:xfrm>
                        <a:prstGeom prst="rect">
                          <a:avLst/>
                        </a:prstGeom>
                        <a:noFill/>
                        <a:ln w="25400" cmpd="sng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705D9" w:rsidRDefault="007F59DC">
                            <w:pPr>
                              <w:pStyle w:val="BodyText"/>
                              <w:kinsoku w:val="0"/>
                              <w:overflowPunct w:val="0"/>
                              <w:spacing w:before="113"/>
                              <w:ind w:left="113"/>
                              <w:rPr>
                                <w:b/>
                                <w:bCs/>
                                <w:color w:val="29252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36"/>
                                <w:szCs w:val="36"/>
                              </w:rPr>
                              <w:t>Word Bank</w:t>
                            </w:r>
                          </w:p>
                          <w:p w:rsidR="009705D9" w:rsidRDefault="009705D9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rPr>
                                <w:b/>
                                <w:bCs/>
                                <w:sz w:val="35"/>
                                <w:szCs w:val="35"/>
                              </w:rPr>
                            </w:pPr>
                          </w:p>
                          <w:p w:rsidR="009705D9" w:rsidRDefault="007F59DC">
                            <w:pPr>
                              <w:pStyle w:val="BodyText"/>
                              <w:kinsoku w:val="0"/>
                              <w:overflowPunct w:val="0"/>
                              <w:spacing w:line="652" w:lineRule="auto"/>
                              <w:ind w:left="113" w:right="624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North America South America Africa Antarctica Australasia Europe</w:t>
                            </w:r>
                          </w:p>
                          <w:p w:rsidR="009705D9" w:rsidRDefault="007F59DC">
                            <w:pPr>
                              <w:pStyle w:val="BodyText"/>
                              <w:kinsoku w:val="0"/>
                              <w:overflowPunct w:val="0"/>
                              <w:spacing w:line="379" w:lineRule="exact"/>
                              <w:ind w:left="113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Asia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670pt;margin-top:11.15pt;width:143.6pt;height:411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" o:allowincell="f" filled="f" strokecolor="#231f20" strokeweight="2pt">
                <v:textbox inset="0,0,0,0">
                  <w:txbxContent>
                    <w:p w:rsidR="00000000" w:rsidRDefault="007F59DC">
                      <w:pPr>
                        <w:pStyle w:val="BodyText"/>
                        <w:kinsoku w:val="0"/>
                        <w:overflowPunct w:val="0"/>
                        <w:spacing w:before="113"/>
                        <w:ind w:left="113"/>
                        <w:rPr>
                          <w:b/>
                          <w:bCs/>
                          <w:color w:val="292526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36"/>
                          <w:szCs w:val="36"/>
                        </w:rPr>
                        <w:t>Word Bank</w:t>
                      </w:r>
                    </w:p>
                    <w:p w:rsidR="00000000" w:rsidRDefault="007F59DC">
                      <w:pPr>
                        <w:pStyle w:val="BodyText"/>
                        <w:kinsoku w:val="0"/>
                        <w:overflowPunct w:val="0"/>
                        <w:spacing w:before="3"/>
                        <w:rPr>
                          <w:b/>
                          <w:bCs/>
                          <w:sz w:val="35"/>
                          <w:szCs w:val="35"/>
                        </w:rPr>
                      </w:pPr>
                    </w:p>
                    <w:p w:rsidR="00000000" w:rsidRDefault="007F59DC">
                      <w:pPr>
                        <w:pStyle w:val="BodyText"/>
                        <w:kinsoku w:val="0"/>
                        <w:overflowPunct w:val="0"/>
                        <w:spacing w:line="652" w:lineRule="auto"/>
                        <w:ind w:left="113" w:right="624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North America South America Africa Antarctica Australasia Europe</w:t>
                      </w:r>
                    </w:p>
                    <w:p w:rsidR="00000000" w:rsidRDefault="007F59DC">
                      <w:pPr>
                        <w:pStyle w:val="BodyText"/>
                        <w:kinsoku w:val="0"/>
                        <w:overflowPunct w:val="0"/>
                        <w:spacing w:line="379" w:lineRule="exact"/>
                        <w:ind w:left="113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Asia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705D9" w:rsidRDefault="009705D9">
      <w:pPr>
        <w:pStyle w:val="BodyText"/>
        <w:kinsoku w:val="0"/>
        <w:overflowPunct w:val="0"/>
        <w:spacing w:before="7"/>
        <w:rPr>
          <w:b/>
          <w:bCs/>
          <w:sz w:val="13"/>
          <w:szCs w:val="13"/>
        </w:rPr>
        <w:sectPr w:rsidR="009705D9">
          <w:headerReference w:type="default" r:id="rId6"/>
          <w:footerReference w:type="default" r:id="rId7"/>
          <w:pgSz w:w="16840" w:h="11910" w:orient="landscape"/>
          <w:pgMar w:top="460" w:right="460" w:bottom="1260" w:left="1560" w:header="0" w:footer="1070" w:gutter="0"/>
          <w:pgNumType w:start="1"/>
          <w:cols w:space="720"/>
          <w:noEndnote/>
        </w:sectPr>
      </w:pPr>
    </w:p>
    <w:p w:rsidR="009705D9" w:rsidRDefault="007F59DC">
      <w:pPr>
        <w:pStyle w:val="BodyText"/>
        <w:tabs>
          <w:tab w:val="left" w:pos="1796"/>
          <w:tab w:val="left" w:pos="3625"/>
          <w:tab w:val="left" w:pos="6883"/>
          <w:tab w:val="left" w:pos="7630"/>
          <w:tab w:val="left" w:pos="8734"/>
        </w:tabs>
        <w:kinsoku w:val="0"/>
        <w:overflowPunct w:val="0"/>
        <w:spacing w:before="82"/>
        <w:ind w:left="565"/>
        <w:rPr>
          <w:b/>
          <w:bCs/>
          <w:color w:val="292526"/>
          <w:spacing w:val="-4"/>
          <w:sz w:val="66"/>
          <w:szCs w:val="66"/>
        </w:rPr>
      </w:pPr>
      <w:r>
        <w:rPr>
          <w:color w:val="292526"/>
          <w:spacing w:val="-4"/>
          <w:sz w:val="66"/>
          <w:szCs w:val="66"/>
        </w:rPr>
        <w:lastRenderedPageBreak/>
        <w:t>The</w:t>
      </w:r>
      <w:r>
        <w:rPr>
          <w:color w:val="292526"/>
          <w:spacing w:val="-4"/>
          <w:sz w:val="66"/>
          <w:szCs w:val="66"/>
        </w:rPr>
        <w:tab/>
      </w:r>
      <w:r>
        <w:rPr>
          <w:color w:val="292526"/>
          <w:spacing w:val="-6"/>
          <w:sz w:val="66"/>
          <w:szCs w:val="66"/>
        </w:rPr>
        <w:t>Seven</w:t>
      </w:r>
      <w:r>
        <w:rPr>
          <w:color w:val="292526"/>
          <w:spacing w:val="-6"/>
          <w:sz w:val="66"/>
          <w:szCs w:val="66"/>
        </w:rPr>
        <w:tab/>
      </w:r>
      <w:r>
        <w:rPr>
          <w:color w:val="292526"/>
          <w:spacing w:val="-8"/>
          <w:sz w:val="66"/>
          <w:szCs w:val="66"/>
        </w:rPr>
        <w:t>Continents</w:t>
      </w:r>
      <w:r>
        <w:rPr>
          <w:color w:val="292526"/>
          <w:spacing w:val="-8"/>
          <w:sz w:val="66"/>
          <w:szCs w:val="66"/>
        </w:rPr>
        <w:tab/>
      </w:r>
      <w:r>
        <w:rPr>
          <w:color w:val="292526"/>
          <w:spacing w:val="-4"/>
          <w:sz w:val="66"/>
          <w:szCs w:val="66"/>
        </w:rPr>
        <w:t>of</w:t>
      </w:r>
      <w:r>
        <w:rPr>
          <w:color w:val="292526"/>
          <w:spacing w:val="-4"/>
          <w:sz w:val="66"/>
          <w:szCs w:val="66"/>
        </w:rPr>
        <w:tab/>
      </w:r>
      <w:r>
        <w:rPr>
          <w:color w:val="292526"/>
          <w:spacing w:val="-6"/>
          <w:sz w:val="66"/>
          <w:szCs w:val="66"/>
        </w:rPr>
        <w:t>the</w:t>
      </w:r>
      <w:r>
        <w:rPr>
          <w:color w:val="292526"/>
          <w:spacing w:val="-6"/>
          <w:sz w:val="66"/>
          <w:szCs w:val="66"/>
        </w:rPr>
        <w:tab/>
      </w:r>
      <w:r>
        <w:rPr>
          <w:color w:val="292526"/>
          <w:spacing w:val="-12"/>
          <w:sz w:val="66"/>
          <w:szCs w:val="66"/>
        </w:rPr>
        <w:t>World</w:t>
      </w:r>
      <w:r>
        <w:rPr>
          <w:color w:val="292526"/>
          <w:spacing w:val="-14"/>
          <w:sz w:val="66"/>
          <w:szCs w:val="66"/>
        </w:rPr>
        <w:t xml:space="preserve"> </w:t>
      </w:r>
      <w:r>
        <w:rPr>
          <w:b/>
          <w:bCs/>
          <w:color w:val="292526"/>
          <w:spacing w:val="-4"/>
          <w:sz w:val="66"/>
          <w:szCs w:val="66"/>
        </w:rPr>
        <w:t>Answers</w:t>
      </w:r>
    </w:p>
    <w:p w:rsidR="009705D9" w:rsidRDefault="007F59DC">
      <w:pPr>
        <w:pStyle w:val="BodyText"/>
        <w:kinsoku w:val="0"/>
        <w:overflowPunct w:val="0"/>
        <w:spacing w:before="11"/>
        <w:rPr>
          <w:b/>
          <w:bCs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3966845</wp:posOffset>
                </wp:positionV>
                <wp:extent cx="1856740" cy="414020"/>
                <wp:effectExtent l="0" t="0" r="0" b="0"/>
                <wp:wrapNone/>
                <wp:docPr id="1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6542" cmpd="sng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5D9" w:rsidRDefault="007F59DC">
                            <w:pPr>
                              <w:pStyle w:val="BodyText"/>
                              <w:kinsoku w:val="0"/>
                              <w:overflowPunct w:val="0"/>
                              <w:spacing w:before="102"/>
                              <w:ind w:left="357"/>
                              <w:rPr>
                                <w:color w:val="292526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color w:val="292526"/>
                                <w:sz w:val="33"/>
                                <w:szCs w:val="33"/>
                              </w:rPr>
                              <w:t>South America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margin-left:83.55pt;margin-top:312.35pt;width:146.2pt;height:32.6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" o:allowincell="f" fillcolor="white [3212]" strokecolor="#292526" strokeweight=".73728mm">
                <v:textbox inset="0,0,0,0">
                  <w:txbxContent>
                    <w:p w:rsidR="00000000" w:rsidRDefault="007F59DC">
                      <w:pPr>
                        <w:pStyle w:val="BodyText"/>
                        <w:kinsoku w:val="0"/>
                        <w:overflowPunct w:val="0"/>
                        <w:spacing w:before="102"/>
                        <w:ind w:left="357"/>
                        <w:rPr>
                          <w:color w:val="292526"/>
                          <w:sz w:val="33"/>
                          <w:szCs w:val="33"/>
                        </w:rPr>
                      </w:pPr>
                      <w:r>
                        <w:rPr>
                          <w:color w:val="292526"/>
                          <w:sz w:val="33"/>
                          <w:szCs w:val="33"/>
                        </w:rPr>
                        <w:t>South America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4152265</wp:posOffset>
                </wp:positionH>
                <wp:positionV relativeFrom="paragraph">
                  <wp:posOffset>4024630</wp:posOffset>
                </wp:positionV>
                <wp:extent cx="1856740" cy="414020"/>
                <wp:effectExtent l="0" t="0" r="0" b="0"/>
                <wp:wrapNone/>
                <wp:docPr id="1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6543" cmpd="sng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5D9" w:rsidRDefault="007F59DC">
                            <w:pPr>
                              <w:pStyle w:val="BodyText"/>
                              <w:kinsoku w:val="0"/>
                              <w:overflowPunct w:val="0"/>
                              <w:spacing w:before="102"/>
                              <w:ind w:left="987" w:right="987"/>
                              <w:jc w:val="center"/>
                              <w:rPr>
                                <w:color w:val="292526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color w:val="292526"/>
                                <w:sz w:val="33"/>
                                <w:szCs w:val="33"/>
                              </w:rPr>
                              <w:t>Africa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8" type="#_x0000_t202" style="position:absolute;margin-left:326.95pt;margin-top:316.9pt;width:146.2pt;height:32.6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" o:allowincell="f" fillcolor="white [3212]" strokecolor="#292526" strokeweight="2.09pt">
                <v:textbox inset="0,0,0,0">
                  <w:txbxContent>
                    <w:p w:rsidR="00000000" w:rsidRDefault="007F59DC">
                      <w:pPr>
                        <w:pStyle w:val="BodyText"/>
                        <w:kinsoku w:val="0"/>
                        <w:overflowPunct w:val="0"/>
                        <w:spacing w:before="102"/>
                        <w:ind w:left="987" w:right="987"/>
                        <w:jc w:val="center"/>
                        <w:rPr>
                          <w:color w:val="292526"/>
                          <w:sz w:val="33"/>
                          <w:szCs w:val="33"/>
                        </w:rPr>
                      </w:pPr>
                      <w:r>
                        <w:rPr>
                          <w:color w:val="292526"/>
                          <w:sz w:val="33"/>
                          <w:szCs w:val="33"/>
                        </w:rPr>
                        <w:t>Africa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2886075</wp:posOffset>
                </wp:positionV>
                <wp:extent cx="1856740" cy="414020"/>
                <wp:effectExtent l="0" t="0" r="0" b="0"/>
                <wp:wrapNone/>
                <wp:docPr id="1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6542" cmpd="sng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5D9" w:rsidRDefault="007F59DC">
                            <w:pPr>
                              <w:pStyle w:val="BodyText"/>
                              <w:kinsoku w:val="0"/>
                              <w:overflowPunct w:val="0"/>
                              <w:spacing w:before="102"/>
                              <w:ind w:left="360"/>
                              <w:rPr>
                                <w:color w:val="292526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color w:val="292526"/>
                                <w:sz w:val="33"/>
                                <w:szCs w:val="33"/>
                              </w:rPr>
                              <w:t>North America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9" type="#_x0000_t202" style="position:absolute;margin-left:83.55pt;margin-top:227.25pt;width:146.2pt;height:32.6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" o:allowincell="f" fillcolor="white [3212]" strokecolor="#292526" strokeweight=".73728mm">
                <v:textbox inset="0,0,0,0">
                  <w:txbxContent>
                    <w:p w:rsidR="00000000" w:rsidRDefault="007F59DC">
                      <w:pPr>
                        <w:pStyle w:val="BodyText"/>
                        <w:kinsoku w:val="0"/>
                        <w:overflowPunct w:val="0"/>
                        <w:spacing w:before="102"/>
                        <w:ind w:left="360"/>
                        <w:rPr>
                          <w:color w:val="292526"/>
                          <w:sz w:val="33"/>
                          <w:szCs w:val="33"/>
                        </w:rPr>
                      </w:pPr>
                      <w:r>
                        <w:rPr>
                          <w:color w:val="292526"/>
                          <w:sz w:val="33"/>
                          <w:szCs w:val="33"/>
                        </w:rPr>
                        <w:t>North America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4302760</wp:posOffset>
                </wp:positionH>
                <wp:positionV relativeFrom="paragraph">
                  <wp:posOffset>205740</wp:posOffset>
                </wp:positionV>
                <wp:extent cx="1856740" cy="414020"/>
                <wp:effectExtent l="0" t="0" r="0" b="0"/>
                <wp:wrapNone/>
                <wp:docPr id="1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6543" cmpd="sng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5D9" w:rsidRDefault="007F59DC">
                            <w:pPr>
                              <w:pStyle w:val="BodyText"/>
                              <w:kinsoku w:val="0"/>
                              <w:overflowPunct w:val="0"/>
                              <w:spacing w:before="102"/>
                              <w:ind w:left="939"/>
                              <w:rPr>
                                <w:color w:val="292526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color w:val="292526"/>
                                <w:sz w:val="33"/>
                                <w:szCs w:val="33"/>
                              </w:rPr>
                              <w:t>Europe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0" type="#_x0000_t202" style="position:absolute;margin-left:338.8pt;margin-top:16.2pt;width:146.2pt;height:32.6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" o:allowincell="f" fillcolor="white [3212]" strokecolor="#292526" strokeweight="2.09pt">
                <v:textbox inset="0,0,0,0">
                  <w:txbxContent>
                    <w:p w:rsidR="00000000" w:rsidRDefault="007F59DC">
                      <w:pPr>
                        <w:pStyle w:val="BodyText"/>
                        <w:kinsoku w:val="0"/>
                        <w:overflowPunct w:val="0"/>
                        <w:spacing w:before="102"/>
                        <w:ind w:left="939"/>
                        <w:rPr>
                          <w:color w:val="292526"/>
                          <w:sz w:val="33"/>
                          <w:szCs w:val="33"/>
                        </w:rPr>
                      </w:pPr>
                      <w:r>
                        <w:rPr>
                          <w:color w:val="292526"/>
                          <w:sz w:val="33"/>
                          <w:szCs w:val="33"/>
                        </w:rPr>
                        <w:t>Europe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6949440</wp:posOffset>
                </wp:positionH>
                <wp:positionV relativeFrom="paragraph">
                  <wp:posOffset>243205</wp:posOffset>
                </wp:positionV>
                <wp:extent cx="1856740" cy="414020"/>
                <wp:effectExtent l="0" t="0" r="0" b="0"/>
                <wp:wrapNone/>
                <wp:docPr id="1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6542" cmpd="sng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5D9" w:rsidRDefault="007F59DC">
                            <w:pPr>
                              <w:pStyle w:val="BodyText"/>
                              <w:kinsoku w:val="0"/>
                              <w:overflowPunct w:val="0"/>
                              <w:spacing w:before="102"/>
                              <w:ind w:left="987" w:right="987"/>
                              <w:jc w:val="center"/>
                              <w:rPr>
                                <w:color w:val="292526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color w:val="292526"/>
                                <w:sz w:val="33"/>
                                <w:szCs w:val="33"/>
                              </w:rPr>
                              <w:t>Asia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1" type="#_x0000_t202" style="position:absolute;margin-left:547.2pt;margin-top:19.15pt;width:146.2pt;height:32.6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" o:allowincell="f" fillcolor="white [3212]" strokecolor="#292526" strokeweight=".73728mm">
                <v:textbox inset="0,0,0,0">
                  <w:txbxContent>
                    <w:p w:rsidR="00000000" w:rsidRDefault="007F59DC">
                      <w:pPr>
                        <w:pStyle w:val="BodyText"/>
                        <w:kinsoku w:val="0"/>
                        <w:overflowPunct w:val="0"/>
                        <w:spacing w:before="102"/>
                        <w:ind w:left="987" w:right="987"/>
                        <w:jc w:val="center"/>
                        <w:rPr>
                          <w:color w:val="292526"/>
                          <w:sz w:val="33"/>
                          <w:szCs w:val="33"/>
                        </w:rPr>
                      </w:pPr>
                      <w:r>
                        <w:rPr>
                          <w:color w:val="292526"/>
                          <w:sz w:val="33"/>
                          <w:szCs w:val="33"/>
                        </w:rPr>
                        <w:t>Asia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6184265</wp:posOffset>
                </wp:positionH>
                <wp:positionV relativeFrom="paragraph">
                  <wp:posOffset>4220210</wp:posOffset>
                </wp:positionV>
                <wp:extent cx="1856740" cy="414020"/>
                <wp:effectExtent l="0" t="0" r="0" b="0"/>
                <wp:wrapNone/>
                <wp:docPr id="1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414020"/>
                        </a:xfrm>
                        <a:prstGeom prst="rect">
                          <a:avLst/>
                        </a:prstGeom>
                        <a:noFill/>
                        <a:ln w="26542" cmpd="sng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705D9" w:rsidRDefault="007F59DC">
                            <w:pPr>
                              <w:pStyle w:val="BodyText"/>
                              <w:kinsoku w:val="0"/>
                              <w:overflowPunct w:val="0"/>
                              <w:spacing w:before="102"/>
                              <w:ind w:left="606"/>
                              <w:rPr>
                                <w:color w:val="292526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color w:val="292526"/>
                                <w:sz w:val="33"/>
                                <w:szCs w:val="33"/>
                              </w:rPr>
                              <w:t>Australasia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2" type="#_x0000_t202" style="position:absolute;margin-left:486.95pt;margin-top:332.3pt;width:146.2pt;height:32.6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" o:allowincell="f" filled="f" strokecolor="#292526" strokeweight=".73728mm">
                <v:textbox inset="0,0,0,0">
                  <w:txbxContent>
                    <w:p w:rsidR="00000000" w:rsidRDefault="007F59DC">
                      <w:pPr>
                        <w:pStyle w:val="BodyText"/>
                        <w:kinsoku w:val="0"/>
                        <w:overflowPunct w:val="0"/>
                        <w:spacing w:before="102"/>
                        <w:ind w:left="606"/>
                        <w:rPr>
                          <w:color w:val="292526"/>
                          <w:sz w:val="33"/>
                          <w:szCs w:val="33"/>
                        </w:rPr>
                      </w:pPr>
                      <w:r>
                        <w:rPr>
                          <w:color w:val="292526"/>
                          <w:sz w:val="33"/>
                          <w:szCs w:val="33"/>
                        </w:rPr>
                        <w:t>Australasia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4455795</wp:posOffset>
                </wp:positionH>
                <wp:positionV relativeFrom="paragraph">
                  <wp:posOffset>5306060</wp:posOffset>
                </wp:positionV>
                <wp:extent cx="1856740" cy="414020"/>
                <wp:effectExtent l="0" t="0" r="0" b="0"/>
                <wp:wrapNone/>
                <wp:docPr id="1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6543" cmpd="sng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5D9" w:rsidRDefault="007F59DC">
                            <w:pPr>
                              <w:pStyle w:val="BodyText"/>
                              <w:kinsoku w:val="0"/>
                              <w:overflowPunct w:val="0"/>
                              <w:spacing w:before="102"/>
                              <w:ind w:left="672"/>
                              <w:rPr>
                                <w:color w:val="292526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color w:val="292526"/>
                                <w:sz w:val="33"/>
                                <w:szCs w:val="33"/>
                              </w:rPr>
                              <w:t>Antarctica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3" type="#_x0000_t202" style="position:absolute;margin-left:350.85pt;margin-top:417.8pt;width:146.2pt;height:32.6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" o:allowincell="f" fillcolor="white [3212]" strokecolor="#292526" strokeweight="2.09pt">
                <v:textbox inset="0,0,0,0">
                  <w:txbxContent>
                    <w:p w:rsidR="00000000" w:rsidRDefault="007F59DC">
                      <w:pPr>
                        <w:pStyle w:val="BodyText"/>
                        <w:kinsoku w:val="0"/>
                        <w:overflowPunct w:val="0"/>
                        <w:spacing w:before="102"/>
                        <w:ind w:left="672"/>
                        <w:rPr>
                          <w:color w:val="292526"/>
                          <w:sz w:val="33"/>
                          <w:szCs w:val="33"/>
                        </w:rPr>
                      </w:pPr>
                      <w:r>
                        <w:rPr>
                          <w:color w:val="292526"/>
                          <w:sz w:val="33"/>
                          <w:szCs w:val="33"/>
                        </w:rPr>
                        <w:t>Antarctica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6251575</wp:posOffset>
                </wp:positionH>
                <wp:positionV relativeFrom="paragraph">
                  <wp:posOffset>5198110</wp:posOffset>
                </wp:positionV>
                <wp:extent cx="778510" cy="358140"/>
                <wp:effectExtent l="0" t="0" r="0" b="0"/>
                <wp:wrapNone/>
                <wp:docPr id="11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8510" cy="358140"/>
                        </a:xfrm>
                        <a:custGeom>
                          <a:avLst/>
                          <a:gdLst>
                            <a:gd name="T0" fmla="*/ 0 w 1226"/>
                            <a:gd name="T1" fmla="*/ 563 h 564"/>
                            <a:gd name="T2" fmla="*/ 1225 w 1226"/>
                            <a:gd name="T3" fmla="*/ 0 h 5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226" h="564">
                              <a:moveTo>
                                <a:pt x="0" y="563"/>
                              </a:moveTo>
                              <a:lnTo>
                                <a:pt x="1225" y="0"/>
                              </a:lnTo>
                            </a:path>
                          </a:pathLst>
                        </a:custGeom>
                        <a:noFill/>
                        <a:ln w="26543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4648FF" id="Freeform 29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92.25pt,437.45pt,553.5pt,409.3pt" coordsize="1226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" o:allowincell="f" filled="f" strokecolor="#292526" strokeweight="2.09pt">
                <v:path arrowok="t" o:connecttype="custom" o:connectlocs="0,357505;77787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4979035</wp:posOffset>
                </wp:positionH>
                <wp:positionV relativeFrom="paragraph">
                  <wp:posOffset>3002915</wp:posOffset>
                </wp:positionV>
                <wp:extent cx="439420" cy="1041400"/>
                <wp:effectExtent l="0" t="0" r="0" b="0"/>
                <wp:wrapNone/>
                <wp:docPr id="10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9420" cy="1041400"/>
                        </a:xfrm>
                        <a:custGeom>
                          <a:avLst/>
                          <a:gdLst>
                            <a:gd name="T0" fmla="*/ 0 w 692"/>
                            <a:gd name="T1" fmla="*/ 1639 h 1640"/>
                            <a:gd name="T2" fmla="*/ 691 w 692"/>
                            <a:gd name="T3" fmla="*/ 0 h 16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92" h="1640">
                              <a:moveTo>
                                <a:pt x="0" y="1639"/>
                              </a:moveTo>
                              <a:lnTo>
                                <a:pt x="691" y="0"/>
                              </a:lnTo>
                            </a:path>
                          </a:pathLst>
                        </a:custGeom>
                        <a:noFill/>
                        <a:ln w="26542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DCFC2E" id="Freeform 28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2.05pt,318.4pt,426.6pt,236.45pt" coordsize="692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" o:allowincell="f" filled="f" strokecolor="#292526" strokeweight=".73728mm">
                <v:path arrowok="t" o:connecttype="custom" o:connectlocs="0,1040765;43878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7487920</wp:posOffset>
                </wp:positionH>
                <wp:positionV relativeFrom="paragraph">
                  <wp:posOffset>3742690</wp:posOffset>
                </wp:positionV>
                <wp:extent cx="407670" cy="476885"/>
                <wp:effectExtent l="0" t="0" r="0" b="0"/>
                <wp:wrapNone/>
                <wp:docPr id="9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76885"/>
                        </a:xfrm>
                        <a:custGeom>
                          <a:avLst/>
                          <a:gdLst>
                            <a:gd name="T0" fmla="*/ 0 w 642"/>
                            <a:gd name="T1" fmla="*/ 750 h 751"/>
                            <a:gd name="T2" fmla="*/ 641 w 642"/>
                            <a:gd name="T3" fmla="*/ 0 h 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42" h="751">
                              <a:moveTo>
                                <a:pt x="0" y="750"/>
                              </a:moveTo>
                              <a:lnTo>
                                <a:pt x="641" y="0"/>
                              </a:lnTo>
                            </a:path>
                          </a:pathLst>
                        </a:custGeom>
                        <a:noFill/>
                        <a:ln w="26543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4C7C689" id="Freeform 27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89.6pt,332.2pt,621.65pt,294.7pt" coordsize="642,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" o:allowincell="f" filled="f" strokecolor="#292526" strokeweight="2.09pt">
                <v:path arrowok="t" o:connecttype="custom" o:connectlocs="0,476250;40703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7224395</wp:posOffset>
                </wp:positionH>
                <wp:positionV relativeFrom="paragraph">
                  <wp:posOffset>645160</wp:posOffset>
                </wp:positionV>
                <wp:extent cx="941070" cy="1091565"/>
                <wp:effectExtent l="0" t="0" r="0" b="0"/>
                <wp:wrapNone/>
                <wp:docPr id="8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1070" cy="1091565"/>
                        </a:xfrm>
                        <a:custGeom>
                          <a:avLst/>
                          <a:gdLst>
                            <a:gd name="T0" fmla="*/ 1481 w 1482"/>
                            <a:gd name="T1" fmla="*/ 0 h 1719"/>
                            <a:gd name="T2" fmla="*/ 0 w 1482"/>
                            <a:gd name="T3" fmla="*/ 1718 h 17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482" h="1719">
                              <a:moveTo>
                                <a:pt x="1481" y="0"/>
                              </a:moveTo>
                              <a:lnTo>
                                <a:pt x="0" y="1718"/>
                              </a:lnTo>
                            </a:path>
                          </a:pathLst>
                        </a:custGeom>
                        <a:noFill/>
                        <a:ln w="26543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098D60" id="Freeform 26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42.9pt,50.8pt,568.85pt,136.7pt" coordsize="1482,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" o:allowincell="f" filled="f" strokecolor="#292526" strokeweight="2.09pt">
                <v:path arrowok="t" o:connecttype="custom" o:connectlocs="940435,0;0,109093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5224145</wp:posOffset>
                </wp:positionH>
                <wp:positionV relativeFrom="paragraph">
                  <wp:posOffset>607060</wp:posOffset>
                </wp:positionV>
                <wp:extent cx="715010" cy="1179195"/>
                <wp:effectExtent l="0" t="0" r="0" b="0"/>
                <wp:wrapNone/>
                <wp:docPr id="6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10" cy="1179195"/>
                        </a:xfrm>
                        <a:custGeom>
                          <a:avLst/>
                          <a:gdLst>
                            <a:gd name="T0" fmla="*/ 0 w 1126"/>
                            <a:gd name="T1" fmla="*/ 0 h 1857"/>
                            <a:gd name="T2" fmla="*/ 1125 w 1126"/>
                            <a:gd name="T3" fmla="*/ 1856 h 18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126" h="1857">
                              <a:moveTo>
                                <a:pt x="0" y="0"/>
                              </a:moveTo>
                              <a:lnTo>
                                <a:pt x="1125" y="1856"/>
                              </a:lnTo>
                            </a:path>
                          </a:pathLst>
                        </a:custGeom>
                        <a:noFill/>
                        <a:ln w="26543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6803D3" id="Freeform 25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1.35pt,47.8pt,467.6pt,140.6pt" coordsize="1126,1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" o:allowincell="f" filled="f" strokecolor="#292526" strokeweight="2.09pt">
                <v:path arrowok="t" o:connecttype="custom" o:connectlocs="0,0;714375,117856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2144395</wp:posOffset>
                </wp:positionH>
                <wp:positionV relativeFrom="paragraph">
                  <wp:posOffset>3491865</wp:posOffset>
                </wp:positionV>
                <wp:extent cx="1593215" cy="489585"/>
                <wp:effectExtent l="0" t="0" r="0" b="0"/>
                <wp:wrapNone/>
                <wp:docPr id="5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3215" cy="489585"/>
                        </a:xfrm>
                        <a:custGeom>
                          <a:avLst/>
                          <a:gdLst>
                            <a:gd name="T0" fmla="*/ 0 w 2509"/>
                            <a:gd name="T1" fmla="*/ 770 h 771"/>
                            <a:gd name="T2" fmla="*/ 2508 w 2509"/>
                            <a:gd name="T3" fmla="*/ 0 h 7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509" h="771">
                              <a:moveTo>
                                <a:pt x="0" y="770"/>
                              </a:moveTo>
                              <a:lnTo>
                                <a:pt x="2508" y="0"/>
                              </a:lnTo>
                            </a:path>
                          </a:pathLst>
                        </a:custGeom>
                        <a:noFill/>
                        <a:ln w="26543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6EB05C" id="Freeform 24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8.85pt,313.45pt,294.25pt,274.95pt" coordsize="2509,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" o:allowincell="f" filled="f" strokecolor="#292526" strokeweight="2.09pt">
                <v:path arrowok="t" o:connecttype="custom" o:connectlocs="0,488950;159258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2032000</wp:posOffset>
                </wp:positionH>
                <wp:positionV relativeFrom="paragraph">
                  <wp:posOffset>2162810</wp:posOffset>
                </wp:positionV>
                <wp:extent cx="614680" cy="740410"/>
                <wp:effectExtent l="0" t="0" r="0" b="0"/>
                <wp:wrapNone/>
                <wp:docPr id="3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680" cy="740410"/>
                        </a:xfrm>
                        <a:custGeom>
                          <a:avLst/>
                          <a:gdLst>
                            <a:gd name="T0" fmla="*/ 0 w 968"/>
                            <a:gd name="T1" fmla="*/ 1165 h 1166"/>
                            <a:gd name="T2" fmla="*/ 967 w 968"/>
                            <a:gd name="T3" fmla="*/ 0 h 11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68" h="1166">
                              <a:moveTo>
                                <a:pt x="0" y="1165"/>
                              </a:moveTo>
                              <a:lnTo>
                                <a:pt x="967" y="0"/>
                              </a:lnTo>
                            </a:path>
                          </a:pathLst>
                        </a:custGeom>
                        <a:noFill/>
                        <a:ln w="26543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B01492" id="Freeform 23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0pt,228.55pt,208.35pt,170.3pt" coordsize="968,1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" o:allowincell="f" filled="f" strokecolor="#292526" strokeweight="2.09pt">
                <v:path arrowok="t" o:connecttype="custom" o:connectlocs="0,739775;614045,0" o:connectangles="0,0"/>
                <w10:wrap anchorx="page"/>
              </v:polyline>
            </w:pict>
          </mc:Fallback>
        </mc:AlternateContent>
      </w:r>
    </w:p>
    <w:sectPr w:rsidR="009705D9">
      <w:headerReference w:type="default" r:id="rId8"/>
      <w:footerReference w:type="default" r:id="rId9"/>
      <w:pgSz w:w="16840" w:h="11910" w:orient="landscape"/>
      <w:pgMar w:top="460" w:right="460" w:bottom="1260" w:left="1560" w:header="0" w:footer="107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05D9" w:rsidRDefault="007F59DC">
      <w:r>
        <w:separator/>
      </w:r>
    </w:p>
  </w:endnote>
  <w:endnote w:type="continuationSeparator" w:id="0">
    <w:p w:rsidR="009705D9" w:rsidRDefault="007F5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FCEFD4B-9B70-4F20-B054-AE619CDD4C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0CB23F7E-84E0-46E3-874C-0C43FE3AFB04}"/>
    <w:embedBold r:id="rId3" w:fontKey="{068F3A1F-30D1-4DFF-AFA5-D50417EC4E6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B6AF1F5A-D65D-429A-A13B-084891085A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5D9" w:rsidRDefault="007F59DC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360045</wp:posOffset>
              </wp:positionH>
              <wp:positionV relativeFrom="page">
                <wp:posOffset>6753860</wp:posOffset>
              </wp:positionV>
              <wp:extent cx="9994900" cy="4572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9949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05D9" w:rsidRDefault="007F59DC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9991725" cy="457200"/>
                                <wp:effectExtent l="0" t="0" r="0" b="0"/>
                                <wp:docPr id="19" name="Pictur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91725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705D9" w:rsidRDefault="009705D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34" style="position:absolute;margin-left:28.35pt;margin-top:531.8pt;width:787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" o:allowincell="f" filled="f" stroked="f">
              <v:textbox inset="0,0,0,0">
                <w:txbxContent>
                  <w:p w:rsidR="00000000" w:rsidRDefault="007F59DC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9991725" cy="457200"/>
                          <wp:effectExtent l="0" t="0" r="0" b="0"/>
                          <wp:docPr id="19" name="Pictur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917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7F59DC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59DC" w:rsidRDefault="007F59DC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-990600</wp:posOffset>
          </wp:positionH>
          <wp:positionV relativeFrom="paragraph">
            <wp:posOffset>-224155</wp:posOffset>
          </wp:positionV>
          <wp:extent cx="10668000" cy="897255"/>
          <wp:effectExtent l="0" t="0" r="0" b="0"/>
          <wp:wrapNone/>
          <wp:docPr id="7" name="Picture 7" descr="C:\Users\monique.davis\AppData\Local\Microsoft\Windows\INetCache\Content.Word\Captu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onique.davis\AppData\Local\Microsoft\Windows\INetCache\Content.Word\Captur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0" cy="897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05D9" w:rsidRDefault="007F59DC">
      <w:r>
        <w:separator/>
      </w:r>
    </w:p>
  </w:footnote>
  <w:footnote w:type="continuationSeparator" w:id="0">
    <w:p w:rsidR="009705D9" w:rsidRDefault="007F59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280B" w:rsidRDefault="007F59DC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page">
            <wp:posOffset>786130</wp:posOffset>
          </wp:positionH>
          <wp:positionV relativeFrom="page">
            <wp:posOffset>1530985</wp:posOffset>
          </wp:positionV>
          <wp:extent cx="7353300" cy="45339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0" cy="453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280B" w:rsidRDefault="007F59D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0" allowOverlap="1">
          <wp:simplePos x="0" y="0"/>
          <wp:positionH relativeFrom="page">
            <wp:posOffset>1522730</wp:posOffset>
          </wp:positionH>
          <wp:positionV relativeFrom="paragraph">
            <wp:posOffset>1510665</wp:posOffset>
          </wp:positionV>
          <wp:extent cx="7683500" cy="47498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0" cy="474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80B"/>
    <w:rsid w:val="00780102"/>
    <w:rsid w:val="007F59DC"/>
    <w:rsid w:val="009705D9"/>
    <w:rsid w:val="00C62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o:colormenu v:ext="edit" fillcolor="none [3212]"/>
    </o:shapedefaults>
    <o:shapelayout v:ext="edit">
      <o:idmap v:ext="edit" data="1"/>
      <o:regrouptable v:ext="edit">
        <o:entry new="1" old="0"/>
        <o:entry new="2" old="0"/>
        <o:entry new="3" old="1"/>
      </o:regrouptable>
    </o:shapelayout>
  </w:shapeDefaults>
  <w:decimalSymbol w:val="."/>
  <w:listSeparator w:val=","/>
  <w14:defaultImageDpi w14:val="96"/>
  <w15:docId w15:val="{E3DEB9C0-BF71-429E-B6B9-C4E23B56B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winkl" w:hAnsi="Twinkl" w:cs="Twink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628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280B"/>
    <w:rPr>
      <w:rFonts w:ascii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C628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280B"/>
    <w:rPr>
      <w:rFonts w:ascii="Twinkl" w:hAnsi="Twinkl" w:cs="Twink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BE0BABAC</Template>
  <TotalTime>1</TotalTime>
  <Pages>2</Pages>
  <Words>13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Davis</dc:creator>
  <cp:keywords/>
  <dc:description/>
  <cp:lastModifiedBy>MorrisS</cp:lastModifiedBy>
  <cp:revision>2</cp:revision>
  <dcterms:created xsi:type="dcterms:W3CDTF">2020-03-19T11:21:00Z</dcterms:created>
  <dcterms:modified xsi:type="dcterms:W3CDTF">2020-03-19T11:21:00Z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14.0 (Windows)</vt:lpwstr>
  </property>
</Properties>
</file>