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D726B4" w14:textId="77777777" w:rsidR="00456387" w:rsidRDefault="00456387" w:rsidP="00456387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         June 2020</w:t>
      </w:r>
    </w:p>
    <w:p w14:paraId="667530C8" w14:textId="77777777" w:rsidR="00456387" w:rsidRPr="00F64E79" w:rsidRDefault="00456387" w:rsidP="00456387">
      <w:pPr>
        <w:rPr>
          <w:rFonts w:ascii="Arial" w:hAnsi="Arial" w:cs="Arial"/>
        </w:rPr>
      </w:pPr>
      <w:r>
        <w:rPr>
          <w:rFonts w:ascii="Arial" w:hAnsi="Arial" w:cs="Arial"/>
        </w:rPr>
        <w:t>Dear Parents,</w:t>
      </w:r>
    </w:p>
    <w:p w14:paraId="2C34CEAD" w14:textId="77777777" w:rsidR="00456387" w:rsidRPr="00F64E79" w:rsidRDefault="00456387" w:rsidP="00456387">
      <w:pPr>
        <w:jc w:val="both"/>
        <w:rPr>
          <w:rFonts w:ascii="Arial" w:hAnsi="Arial" w:cs="Arial"/>
        </w:rPr>
      </w:pPr>
      <w:r w:rsidRPr="37FA3E40">
        <w:rPr>
          <w:rFonts w:ascii="Arial" w:hAnsi="Arial" w:cs="Arial"/>
        </w:rPr>
        <w:t>We’re really looking forward to teaching your child in September. We hope they are also very excited too!</w:t>
      </w:r>
    </w:p>
    <w:p w14:paraId="6E18B9AA" w14:textId="77777777" w:rsidR="00456387" w:rsidRDefault="00456387" w:rsidP="00456387">
      <w:pPr>
        <w:jc w:val="both"/>
        <w:rPr>
          <w:rFonts w:ascii="Arial" w:hAnsi="Arial" w:cs="Arial"/>
        </w:rPr>
      </w:pPr>
      <w:r w:rsidRPr="37FA3E40">
        <w:rPr>
          <w:rFonts w:ascii="Arial" w:hAnsi="Arial" w:cs="Arial"/>
        </w:rPr>
        <w:t>We would be grateful if you could let us know a little more about your child prior to them starting. We’d like to know:</w:t>
      </w:r>
    </w:p>
    <w:p w14:paraId="44D85935" w14:textId="77777777" w:rsidR="00456387" w:rsidRDefault="00456387" w:rsidP="00456387">
      <w:pPr>
        <w:pStyle w:val="ColorfulList-Accent11"/>
        <w:numPr>
          <w:ilvl w:val="0"/>
          <w:numId w:val="2"/>
        </w:numPr>
        <w:spacing w:after="0"/>
        <w:jc w:val="both"/>
        <w:rPr>
          <w:rFonts w:ascii="Arial" w:eastAsia="Arial" w:hAnsi="Arial" w:cs="Arial"/>
        </w:rPr>
      </w:pPr>
      <w:r w:rsidRPr="37FA3E40">
        <w:rPr>
          <w:rFonts w:ascii="Arial" w:hAnsi="Arial" w:cs="Arial"/>
        </w:rPr>
        <w:t>What things does your child currently like?</w:t>
      </w:r>
    </w:p>
    <w:p w14:paraId="718AF19B" w14:textId="77777777" w:rsidR="00456387" w:rsidRDefault="00456387" w:rsidP="00456387">
      <w:pPr>
        <w:pStyle w:val="ColorfulList-Accent11"/>
        <w:numPr>
          <w:ilvl w:val="0"/>
          <w:numId w:val="2"/>
        </w:numPr>
        <w:spacing w:after="0"/>
        <w:jc w:val="both"/>
        <w:rPr>
          <w:rFonts w:ascii="Arial" w:eastAsia="Arial" w:hAnsi="Arial" w:cs="Arial"/>
        </w:rPr>
      </w:pPr>
      <w:r w:rsidRPr="37FA3E40">
        <w:rPr>
          <w:rFonts w:ascii="Arial" w:hAnsi="Arial" w:cs="Arial"/>
        </w:rPr>
        <w:t>Are there any things that your child dislikes?</w:t>
      </w:r>
    </w:p>
    <w:p w14:paraId="0A40B5C9" w14:textId="77777777" w:rsidR="00456387" w:rsidRDefault="00456387" w:rsidP="00456387">
      <w:pPr>
        <w:pStyle w:val="ColorfulList-Accent11"/>
        <w:numPr>
          <w:ilvl w:val="0"/>
          <w:numId w:val="2"/>
        </w:numPr>
        <w:jc w:val="both"/>
      </w:pPr>
      <w:r w:rsidRPr="37FA3E40">
        <w:rPr>
          <w:rFonts w:ascii="Arial" w:hAnsi="Arial" w:cs="Arial"/>
        </w:rPr>
        <w:t>What activities do they particularly enjoy?</w:t>
      </w:r>
    </w:p>
    <w:p w14:paraId="0A4AB2C6" w14:textId="77777777" w:rsidR="00456387" w:rsidRDefault="00456387" w:rsidP="00456387">
      <w:pPr>
        <w:pStyle w:val="ColorfulList-Accent11"/>
        <w:numPr>
          <w:ilvl w:val="0"/>
          <w:numId w:val="2"/>
        </w:numPr>
        <w:jc w:val="both"/>
      </w:pPr>
      <w:r w:rsidRPr="37FA3E40">
        <w:rPr>
          <w:rFonts w:ascii="Arial" w:hAnsi="Arial" w:cs="Arial"/>
        </w:rPr>
        <w:t>How do you think they will be on their first day? If they were to become upset, how do you think they would be best comforted?</w:t>
      </w:r>
    </w:p>
    <w:p w14:paraId="4AFA515D" w14:textId="77777777" w:rsidR="00456387" w:rsidRDefault="00456387" w:rsidP="0045638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Please also let us know i</w:t>
      </w:r>
      <w:r w:rsidRPr="007C6FE8">
        <w:rPr>
          <w:rFonts w:ascii="Arial" w:hAnsi="Arial" w:cs="Arial"/>
        </w:rPr>
        <w:t>f your ch</w:t>
      </w:r>
      <w:r>
        <w:rPr>
          <w:rFonts w:ascii="Arial" w:hAnsi="Arial" w:cs="Arial"/>
        </w:rPr>
        <w:t xml:space="preserve">ild has any personal care needs, for example: </w:t>
      </w:r>
      <w:r w:rsidRPr="007C6FE8">
        <w:rPr>
          <w:rFonts w:ascii="Arial" w:hAnsi="Arial" w:cs="Arial"/>
        </w:rPr>
        <w:t>requires help getting on/off toilet, needs support taking shoes and coat on/</w:t>
      </w:r>
      <w:r>
        <w:rPr>
          <w:rFonts w:ascii="Arial" w:hAnsi="Arial" w:cs="Arial"/>
        </w:rPr>
        <w:t>off.</w:t>
      </w:r>
    </w:p>
    <w:p w14:paraId="72D7BC6C" w14:textId="77777777" w:rsidR="00456387" w:rsidRPr="00F64E79" w:rsidRDefault="00456387" w:rsidP="00456387">
      <w:pPr>
        <w:jc w:val="both"/>
        <w:rPr>
          <w:rFonts w:ascii="Arial" w:hAnsi="Arial" w:cs="Arial"/>
        </w:rPr>
      </w:pPr>
      <w:r w:rsidRPr="37FA3E40">
        <w:rPr>
          <w:rFonts w:ascii="Arial" w:hAnsi="Arial" w:cs="Arial"/>
        </w:rPr>
        <w:t xml:space="preserve">Any additional information you choose to share is really useful as it helps us forge a good relationship with your child right from the start. It also shows them that we are working together - as they are always very curious to know how we already know so much about them! </w:t>
      </w:r>
    </w:p>
    <w:p w14:paraId="15C362CD" w14:textId="77777777" w:rsidR="00456387" w:rsidRDefault="00456387" w:rsidP="00456387">
      <w:pPr>
        <w:jc w:val="both"/>
        <w:rPr>
          <w:rFonts w:ascii="Arial" w:hAnsi="Arial" w:cs="Arial"/>
        </w:rPr>
      </w:pPr>
      <w:r w:rsidRPr="37FA3E40">
        <w:rPr>
          <w:rFonts w:ascii="Arial" w:hAnsi="Arial" w:cs="Arial"/>
        </w:rPr>
        <w:t xml:space="preserve">We would </w:t>
      </w:r>
      <w:r w:rsidRPr="00A34884">
        <w:rPr>
          <w:rFonts w:ascii="Arial" w:hAnsi="Arial" w:cs="Arial"/>
        </w:rPr>
        <w:t xml:space="preserve">be very grateful if you can send us this information via this email address: </w:t>
      </w:r>
      <w:proofErr w:type="spellStart"/>
      <w:r w:rsidRPr="00A34884">
        <w:rPr>
          <w:rFonts w:ascii="Arial" w:hAnsi="Arial" w:cs="Arial"/>
        </w:rPr>
        <w:t>foundation.stage@tsp.sefton.school</w:t>
      </w:r>
      <w:proofErr w:type="spellEnd"/>
      <w:r w:rsidRPr="00A34884">
        <w:rPr>
          <w:rFonts w:ascii="Arial" w:hAnsi="Arial" w:cs="Arial"/>
        </w:rPr>
        <w:t xml:space="preserve"> prior to their first day, attaching a recent photograph of them also.</w:t>
      </w:r>
      <w:r w:rsidRPr="37FA3E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Please kindly note that we do not reply from this email account. </w:t>
      </w:r>
    </w:p>
    <w:p w14:paraId="4196AD77" w14:textId="47A11FCC" w:rsidR="3403EBE1" w:rsidRDefault="3403EBE1" w:rsidP="3403EBE1">
      <w:pPr>
        <w:jc w:val="both"/>
        <w:rPr>
          <w:rFonts w:ascii="Arial" w:hAnsi="Arial" w:cs="Arial"/>
        </w:rPr>
      </w:pPr>
      <w:r w:rsidRPr="3403EBE1">
        <w:rPr>
          <w:rFonts w:ascii="Arial" w:hAnsi="Arial" w:cs="Arial"/>
        </w:rPr>
        <w:t xml:space="preserve">Before your child joins us in Nursery, we will be arranging to meet you and your child via Zoom. Further information will follow in due course regarding this. </w:t>
      </w:r>
    </w:p>
    <w:p w14:paraId="3A45B993" w14:textId="7A70223D" w:rsidR="3403EBE1" w:rsidRDefault="3403EBE1" w:rsidP="3403EBE1">
      <w:bookmarkStart w:id="0" w:name="_GoBack"/>
      <w:bookmarkEnd w:id="0"/>
      <w:r w:rsidRPr="3403EBE1">
        <w:rPr>
          <w:rFonts w:ascii="Arial" w:hAnsi="Arial" w:cs="Arial"/>
        </w:rPr>
        <w:t xml:space="preserve">We look forward to receiving your emails about your child. </w:t>
      </w:r>
    </w:p>
    <w:p w14:paraId="61AD899C" w14:textId="74FDF4D6" w:rsidR="3403EBE1" w:rsidRDefault="3403EBE1" w:rsidP="3403EBE1">
      <w:pPr>
        <w:rPr>
          <w:rFonts w:ascii="Arial" w:hAnsi="Arial" w:cs="Arial"/>
        </w:rPr>
      </w:pPr>
    </w:p>
    <w:p w14:paraId="6A05A809" w14:textId="3C4CF0EB" w:rsidR="00456387" w:rsidRPr="00F64E79" w:rsidRDefault="00B8505A" w:rsidP="0045638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48088B1" wp14:editId="659FC299">
            <wp:extent cx="1269905" cy="9525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rah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7087" cy="95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 </w:t>
      </w:r>
      <w:r>
        <w:rPr>
          <w:rFonts w:ascii="Arial" w:hAnsi="Arial" w:cs="Arial"/>
          <w:noProof/>
        </w:rPr>
        <w:drawing>
          <wp:inline distT="0" distB="0" distL="0" distR="0" wp14:anchorId="6EC34421" wp14:editId="35435689">
            <wp:extent cx="1195244" cy="96202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o.JPG"/>
                    <pic:cNvPicPr/>
                  </pic:nvPicPr>
                  <pic:blipFill rotWithShape="1">
                    <a:blip r:embed="rId8"/>
                    <a:srcRect l="13461" r="11589" b="19571"/>
                    <a:stretch/>
                  </pic:blipFill>
                  <pic:spPr bwMode="auto">
                    <a:xfrm>
                      <a:off x="0" y="0"/>
                      <a:ext cx="1205448" cy="970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C34E6" w14:textId="77777777" w:rsidR="00456387" w:rsidRDefault="00456387" w:rsidP="00456387">
      <w:pPr>
        <w:rPr>
          <w:rFonts w:ascii="Arial" w:hAnsi="Arial" w:cs="Arial"/>
        </w:rPr>
      </w:pPr>
      <w:r>
        <w:rPr>
          <w:rFonts w:ascii="Arial" w:hAnsi="Arial" w:cs="Arial"/>
        </w:rPr>
        <w:t xml:space="preserve">Mrs Bevin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Mrs Molloy</w:t>
      </w:r>
    </w:p>
    <w:p w14:paraId="5DBE6057" w14:textId="77777777" w:rsidR="00456387" w:rsidRDefault="00456387" w:rsidP="00456387">
      <w:pPr>
        <w:rPr>
          <w:rFonts w:ascii="Arial" w:hAnsi="Arial" w:cs="Arial"/>
        </w:rPr>
      </w:pPr>
      <w:r>
        <w:rPr>
          <w:rFonts w:ascii="Arial" w:hAnsi="Arial" w:cs="Arial"/>
        </w:rPr>
        <w:t>Class Teacher                         Class Teacher</w:t>
      </w:r>
    </w:p>
    <w:p w14:paraId="5A39BBE3" w14:textId="77777777" w:rsidR="00456387" w:rsidRPr="00C95C5E" w:rsidRDefault="00456387" w:rsidP="00456387"/>
    <w:p w14:paraId="41C8F396" w14:textId="77777777" w:rsidR="002F638A" w:rsidRPr="000C0363" w:rsidRDefault="002F638A" w:rsidP="00267305">
      <w:pPr>
        <w:jc w:val="both"/>
      </w:pPr>
    </w:p>
    <w:sectPr w:rsidR="002F638A" w:rsidRPr="000C0363" w:rsidSect="0092645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119" w:right="1440" w:bottom="1135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27B00A" w14:textId="77777777" w:rsidR="006D3D8F" w:rsidRDefault="006D3D8F" w:rsidP="002F638A">
      <w:pPr>
        <w:spacing w:after="0" w:line="240" w:lineRule="auto"/>
      </w:pPr>
      <w:r>
        <w:separator/>
      </w:r>
    </w:p>
  </w:endnote>
  <w:endnote w:type="continuationSeparator" w:id="0">
    <w:p w14:paraId="60061E4C" w14:textId="77777777" w:rsidR="006D3D8F" w:rsidRDefault="006D3D8F" w:rsidP="002F6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6B9AB" w14:textId="77777777" w:rsidR="00D95A03" w:rsidRDefault="00D95A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EAFD9C" w14:textId="77777777" w:rsidR="00D95A03" w:rsidRDefault="00D95A0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0B940D" w14:textId="77777777" w:rsidR="00D95A03" w:rsidRDefault="00D95A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94D5A5" w14:textId="77777777" w:rsidR="006D3D8F" w:rsidRDefault="006D3D8F" w:rsidP="002F638A">
      <w:pPr>
        <w:spacing w:after="0" w:line="240" w:lineRule="auto"/>
      </w:pPr>
      <w:r>
        <w:separator/>
      </w:r>
    </w:p>
  </w:footnote>
  <w:footnote w:type="continuationSeparator" w:id="0">
    <w:p w14:paraId="3DEEC669" w14:textId="77777777" w:rsidR="006D3D8F" w:rsidRDefault="006D3D8F" w:rsidP="002F63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A3D3EC" w14:textId="77777777" w:rsidR="00290BA4" w:rsidRDefault="00B8505A">
    <w:pPr>
      <w:pStyle w:val="Header"/>
    </w:pPr>
    <w:r>
      <w:rPr>
        <w:noProof/>
        <w:lang w:eastAsia="en-GB"/>
      </w:rPr>
      <w:pict w14:anchorId="76F9F8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76696" o:spid="_x0000_s2062" type="#_x0000_t75" style="position:absolute;margin-left:0;margin-top:0;width:439.55pt;height:613.5pt;z-index:-251659264;mso-position-horizontal:center;mso-position-horizontal-relative:margin;mso-position-vertical:center;mso-position-vertical-relative:margin" o:allowincell="f">
          <v:imagedata r:id="rId1" o:title="TSP_LETTERHEAD_Continuation(C)-01"/>
          <w10:wrap anchorx="margin" anchory="margin"/>
        </v:shape>
      </w:pict>
    </w:r>
    <w:r>
      <w:rPr>
        <w:noProof/>
        <w:lang w:eastAsia="en-GB"/>
      </w:rPr>
      <w:pict w14:anchorId="37D6CD29">
        <v:shape id="WordPictureWatermark17511940" o:spid="_x0000_s2059" type="#_x0000_t75" style="position:absolute;margin-left:0;margin-top:0;width:439.55pt;height:613.5pt;z-index:-251660288;mso-position-horizontal:center;mso-position-horizontal-relative:margin;mso-position-vertical:center;mso-position-vertical-relative:margin" o:allowincell="f">
          <v:imagedata r:id="rId2" o:title="TSP_LETTERHEAD(C_FOR_SCREEN)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FB0818" w14:textId="77777777" w:rsidR="00290BA4" w:rsidRDefault="00B8505A" w:rsidP="002F638A">
    <w:pPr>
      <w:pStyle w:val="Header"/>
      <w:tabs>
        <w:tab w:val="clear" w:pos="4513"/>
        <w:tab w:val="clear" w:pos="9026"/>
        <w:tab w:val="left" w:pos="1020"/>
      </w:tabs>
    </w:pPr>
    <w:r>
      <w:rPr>
        <w:noProof/>
        <w:lang w:eastAsia="en-GB"/>
      </w:rPr>
      <w:pict w14:anchorId="0834E3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76697" o:spid="_x0000_s2063" type="#_x0000_t75" style="position:absolute;margin-left:-79.6pt;margin-top:-155.8pt;width:602.25pt;height:840.6pt;z-index:-251658240;mso-position-horizontal-relative:margin;mso-position-vertical-relative:margin" o:allowincell="f">
          <v:imagedata r:id="rId1" o:title="TSP_LETTERHEAD_Continuation(C)-01"/>
          <w10:wrap anchorx="margin" anchory="margin"/>
        </v:shape>
      </w:pict>
    </w:r>
    <w:r w:rsidR="00290BA4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5D0F7A" w14:textId="77777777" w:rsidR="00290BA4" w:rsidRPr="00D95A03" w:rsidRDefault="003E17C6" w:rsidP="00D95A0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A320817" wp14:editId="07777777">
          <wp:simplePos x="0" y="0"/>
          <wp:positionH relativeFrom="column">
            <wp:posOffset>-942975</wp:posOffset>
          </wp:positionH>
          <wp:positionV relativeFrom="paragraph">
            <wp:posOffset>-449580</wp:posOffset>
          </wp:positionV>
          <wp:extent cx="7648575" cy="1067689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575" cy="1067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17CE5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9175D6A"/>
    <w:multiLevelType w:val="hybridMultilevel"/>
    <w:tmpl w:val="0F7412B8"/>
    <w:lvl w:ilvl="0" w:tplc="72C425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2465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B8F8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7806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74AF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0AA8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A06E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E435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A047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38A"/>
    <w:rsid w:val="00055395"/>
    <w:rsid w:val="00093EC3"/>
    <w:rsid w:val="000C0363"/>
    <w:rsid w:val="000F2283"/>
    <w:rsid w:val="000F38E8"/>
    <w:rsid w:val="0018252D"/>
    <w:rsid w:val="001B2091"/>
    <w:rsid w:val="001C2F4E"/>
    <w:rsid w:val="002137DE"/>
    <w:rsid w:val="00220C2B"/>
    <w:rsid w:val="00267305"/>
    <w:rsid w:val="00290BA4"/>
    <w:rsid w:val="00294998"/>
    <w:rsid w:val="00296641"/>
    <w:rsid w:val="002A6F72"/>
    <w:rsid w:val="002F638A"/>
    <w:rsid w:val="00342FF3"/>
    <w:rsid w:val="00350794"/>
    <w:rsid w:val="003A4B31"/>
    <w:rsid w:val="003E17C6"/>
    <w:rsid w:val="00407E82"/>
    <w:rsid w:val="00440350"/>
    <w:rsid w:val="00456387"/>
    <w:rsid w:val="004B6728"/>
    <w:rsid w:val="004D6B4D"/>
    <w:rsid w:val="00544D83"/>
    <w:rsid w:val="00564C72"/>
    <w:rsid w:val="005C2543"/>
    <w:rsid w:val="005E69E0"/>
    <w:rsid w:val="00626BCA"/>
    <w:rsid w:val="00651D90"/>
    <w:rsid w:val="00660882"/>
    <w:rsid w:val="00660E76"/>
    <w:rsid w:val="006B0EE8"/>
    <w:rsid w:val="006B7A33"/>
    <w:rsid w:val="006D3D8F"/>
    <w:rsid w:val="006E1DCB"/>
    <w:rsid w:val="006E3595"/>
    <w:rsid w:val="0073081A"/>
    <w:rsid w:val="00764A91"/>
    <w:rsid w:val="007C0404"/>
    <w:rsid w:val="007C6688"/>
    <w:rsid w:val="007F543E"/>
    <w:rsid w:val="00840851"/>
    <w:rsid w:val="00855927"/>
    <w:rsid w:val="0088215A"/>
    <w:rsid w:val="00907595"/>
    <w:rsid w:val="00926458"/>
    <w:rsid w:val="00935350"/>
    <w:rsid w:val="009838FB"/>
    <w:rsid w:val="0099014E"/>
    <w:rsid w:val="009C3800"/>
    <w:rsid w:val="009C7F0D"/>
    <w:rsid w:val="00A267F3"/>
    <w:rsid w:val="00A70743"/>
    <w:rsid w:val="00A846CF"/>
    <w:rsid w:val="00A95165"/>
    <w:rsid w:val="00AA2712"/>
    <w:rsid w:val="00B50B1B"/>
    <w:rsid w:val="00B5559B"/>
    <w:rsid w:val="00B7314D"/>
    <w:rsid w:val="00B8505A"/>
    <w:rsid w:val="00B91472"/>
    <w:rsid w:val="00BC1308"/>
    <w:rsid w:val="00BF1573"/>
    <w:rsid w:val="00C51828"/>
    <w:rsid w:val="00CA2E55"/>
    <w:rsid w:val="00CA6FEB"/>
    <w:rsid w:val="00D001C7"/>
    <w:rsid w:val="00D12A94"/>
    <w:rsid w:val="00D3423A"/>
    <w:rsid w:val="00D61F74"/>
    <w:rsid w:val="00D932FA"/>
    <w:rsid w:val="00D946AB"/>
    <w:rsid w:val="00D95A03"/>
    <w:rsid w:val="00E02C33"/>
    <w:rsid w:val="00E11112"/>
    <w:rsid w:val="00EB58FE"/>
    <w:rsid w:val="00EC6D9B"/>
    <w:rsid w:val="00EE125B"/>
    <w:rsid w:val="00F566BB"/>
    <w:rsid w:val="00F60231"/>
    <w:rsid w:val="00F617B1"/>
    <w:rsid w:val="00F64899"/>
    <w:rsid w:val="00F7363F"/>
    <w:rsid w:val="00F822F7"/>
    <w:rsid w:val="00F91B07"/>
    <w:rsid w:val="00F962FE"/>
    <w:rsid w:val="3403E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4:docId w14:val="3010D554"/>
  <w15:docId w15:val="{7F66F2D5-8156-4878-99EF-8886006E5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1828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645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F63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F638A"/>
  </w:style>
  <w:style w:type="paragraph" w:styleId="Footer">
    <w:name w:val="footer"/>
    <w:basedOn w:val="Normal"/>
    <w:link w:val="FooterChar"/>
    <w:uiPriority w:val="99"/>
    <w:unhideWhenUsed/>
    <w:rsid w:val="002F63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638A"/>
  </w:style>
  <w:style w:type="paragraph" w:styleId="BalloonText">
    <w:name w:val="Balloon Text"/>
    <w:basedOn w:val="Normal"/>
    <w:link w:val="BalloonTextChar"/>
    <w:uiPriority w:val="99"/>
    <w:semiHidden/>
    <w:unhideWhenUsed/>
    <w:rsid w:val="002F6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F638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18252D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92645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Hyperlink">
    <w:name w:val="Hyperlink"/>
    <w:uiPriority w:val="99"/>
    <w:unhideWhenUsed/>
    <w:rsid w:val="00456387"/>
    <w:rPr>
      <w:strike w:val="0"/>
      <w:dstrike w:val="0"/>
      <w:color w:val="001BA0"/>
      <w:u w:val="none"/>
      <w:effect w:val="none"/>
    </w:rPr>
  </w:style>
  <w:style w:type="paragraph" w:customStyle="1" w:styleId="ColorfulList-Accent11">
    <w:name w:val="Colorful List - Accent 11"/>
    <w:basedOn w:val="Normal"/>
    <w:uiPriority w:val="34"/>
    <w:qFormat/>
    <w:rsid w:val="004563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8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8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01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4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B5A7EB0F</Template>
  <TotalTime>3</TotalTime>
  <Pages>1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Start typing here</vt:lpstr>
    </vt:vector>
  </TitlesOfParts>
  <Company>Microsoft</Company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Start typing here</dc:title>
  <dc:subject/>
  <dc:creator>Victoria Stares</dc:creator>
  <cp:keywords/>
  <cp:lastModifiedBy>Sarah BEVIN</cp:lastModifiedBy>
  <cp:revision>3</cp:revision>
  <cp:lastPrinted>2016-07-06T21:30:00Z</cp:lastPrinted>
  <dcterms:created xsi:type="dcterms:W3CDTF">2020-06-14T07:59:00Z</dcterms:created>
  <dcterms:modified xsi:type="dcterms:W3CDTF">2020-06-16T11:46:00Z</dcterms:modified>
</cp:coreProperties>
</file>