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3DC17" w14:textId="728A8D56" w:rsidR="009E4127" w:rsidRDefault="006728D7" w:rsidP="004E50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344179" wp14:editId="50C7AADA">
                <wp:simplePos x="0" y="0"/>
                <wp:positionH relativeFrom="column">
                  <wp:posOffset>1358900</wp:posOffset>
                </wp:positionH>
                <wp:positionV relativeFrom="paragraph">
                  <wp:posOffset>-552128</wp:posOffset>
                </wp:positionV>
                <wp:extent cx="4203065" cy="140462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3D03E" w14:textId="78EE5D6E" w:rsidR="006728D7" w:rsidRPr="006728D7" w:rsidRDefault="006728D7" w:rsidP="006728D7">
                            <w:pPr>
                              <w:jc w:val="center"/>
                              <w:rPr>
                                <w:b/>
                                <w:color w:val="EB8634" w:themeColor="accent2"/>
                                <w:sz w:val="68"/>
                                <w:szCs w:val="68"/>
                              </w:rPr>
                            </w:pPr>
                            <w:r w:rsidRPr="006728D7">
                              <w:rPr>
                                <w:b/>
                                <w:color w:val="EB8634" w:themeColor="accent2"/>
                                <w:sz w:val="68"/>
                                <w:szCs w:val="68"/>
                              </w:rPr>
                              <w:t>Ladybird Doubles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3441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7pt;margin-top:-43.45pt;width:330.9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" filled="f" stroked="f">
                <v:textbox style="mso-fit-shape-to-text:t">
                  <w:txbxContent>
                    <w:p w14:paraId="2593D03E" w14:textId="78EE5D6E" w:rsidR="006728D7" w:rsidRPr="006728D7" w:rsidRDefault="006728D7" w:rsidP="006728D7">
                      <w:pPr>
                        <w:jc w:val="center"/>
                        <w:rPr>
                          <w:b/>
                          <w:color w:val="EB8634" w:themeColor="accent2"/>
                          <w:sz w:val="68"/>
                          <w:szCs w:val="68"/>
                        </w:rPr>
                      </w:pPr>
                      <w:r w:rsidRPr="006728D7">
                        <w:rPr>
                          <w:b/>
                          <w:color w:val="EB8634" w:themeColor="accent2"/>
                          <w:sz w:val="68"/>
                          <w:szCs w:val="68"/>
                        </w:rPr>
                        <w:t>Ladybird Doubles</w:t>
                      </w:r>
                    </w:p>
                  </w:txbxContent>
                </v:textbox>
              </v:shape>
            </w:pict>
          </mc:Fallback>
        </mc:AlternateContent>
      </w:r>
    </w:p>
    <w:p w14:paraId="1C8F4276" w14:textId="4C990DB5" w:rsidR="009E4127" w:rsidRPr="009E4127" w:rsidRDefault="009E4127" w:rsidP="009E4127"/>
    <w:p w14:paraId="3EF5761E" w14:textId="4657DC62" w:rsidR="009E4127" w:rsidRPr="009E4127" w:rsidRDefault="006728D7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1FDDCF" wp14:editId="441C242C">
                <wp:simplePos x="0" y="0"/>
                <wp:positionH relativeFrom="column">
                  <wp:posOffset>4950794</wp:posOffset>
                </wp:positionH>
                <wp:positionV relativeFrom="paragraph">
                  <wp:posOffset>236403</wp:posOffset>
                </wp:positionV>
                <wp:extent cx="206136" cy="206136"/>
                <wp:effectExtent l="0" t="0" r="3810" b="381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A2ACEA" id="Oval 14" o:spid="_x0000_s1026" style="position:absolute;margin-left:389.85pt;margin-top:18.6pt;width:16.25pt;height:1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" fillcolor="#e34192 [3204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BACC31" wp14:editId="791B9D44">
                <wp:simplePos x="0" y="0"/>
                <wp:positionH relativeFrom="column">
                  <wp:posOffset>1204478</wp:posOffset>
                </wp:positionH>
                <wp:positionV relativeFrom="paragraph">
                  <wp:posOffset>290415</wp:posOffset>
                </wp:positionV>
                <wp:extent cx="206136" cy="206136"/>
                <wp:effectExtent l="0" t="0" r="3810" b="381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F12083" id="Oval 9" o:spid="_x0000_s1026" style="position:absolute;margin-left:94.85pt;margin-top:22.85pt;width:16.25pt;height:1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" fillcolor="#703692 [2409]" stroked="f" strokeweight="1pt">
                <v:stroke joinstyle="miter"/>
              </v:oval>
            </w:pict>
          </mc:Fallback>
        </mc:AlternateContent>
      </w:r>
    </w:p>
    <w:p w14:paraId="69C14126" w14:textId="57BC22F6" w:rsidR="009E4127" w:rsidRPr="009E4127" w:rsidRDefault="006728D7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6B9159" wp14:editId="15C29215">
                <wp:simplePos x="0" y="0"/>
                <wp:positionH relativeFrom="column">
                  <wp:posOffset>4945289</wp:posOffset>
                </wp:positionH>
                <wp:positionV relativeFrom="paragraph">
                  <wp:posOffset>318921</wp:posOffset>
                </wp:positionV>
                <wp:extent cx="206136" cy="206136"/>
                <wp:effectExtent l="0" t="0" r="3810" b="381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B50502" id="Oval 16" o:spid="_x0000_s1026" style="position:absolute;margin-left:389.4pt;margin-top:25.1pt;width:16.25pt;height:16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" fillcolor="#e34192 [3204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5218F6" wp14:editId="0FB5B9A6">
                <wp:simplePos x="0" y="0"/>
                <wp:positionH relativeFrom="column">
                  <wp:posOffset>4713000</wp:posOffset>
                </wp:positionH>
                <wp:positionV relativeFrom="paragraph">
                  <wp:posOffset>113577</wp:posOffset>
                </wp:positionV>
                <wp:extent cx="206136" cy="206136"/>
                <wp:effectExtent l="0" t="0" r="3810" b="381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EE4599" id="Oval 15" o:spid="_x0000_s1026" style="position:absolute;margin-left:371.1pt;margin-top:8.95pt;width:16.25pt;height:1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" fillcolor="#e34192 [3204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9E055E" wp14:editId="14A0A8FF">
                <wp:simplePos x="0" y="0"/>
                <wp:positionH relativeFrom="column">
                  <wp:posOffset>997340</wp:posOffset>
                </wp:positionH>
                <wp:positionV relativeFrom="paragraph">
                  <wp:posOffset>318770</wp:posOffset>
                </wp:positionV>
                <wp:extent cx="206136" cy="206136"/>
                <wp:effectExtent l="0" t="0" r="3810" b="381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B5E152" id="Oval 10" o:spid="_x0000_s1026" style="position:absolute;margin-left:78.55pt;margin-top:25.1pt;width:16.25pt;height:1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" fillcolor="#703692 [2409]" stroked="f" strokeweight="1pt">
                <v:stroke joinstyle="miter"/>
              </v:oval>
            </w:pict>
          </mc:Fallback>
        </mc:AlternateContent>
      </w:r>
    </w:p>
    <w:p w14:paraId="35ED505B" w14:textId="226BB139" w:rsidR="009E4127" w:rsidRPr="009E4127" w:rsidRDefault="006728D7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E98AB1" wp14:editId="148FAA00">
                <wp:simplePos x="0" y="0"/>
                <wp:positionH relativeFrom="column">
                  <wp:posOffset>4659715</wp:posOffset>
                </wp:positionH>
                <wp:positionV relativeFrom="paragraph">
                  <wp:posOffset>195335</wp:posOffset>
                </wp:positionV>
                <wp:extent cx="206136" cy="206136"/>
                <wp:effectExtent l="0" t="0" r="3810" b="381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8EF723" id="Oval 17" o:spid="_x0000_s1026" style="position:absolute;margin-left:366.9pt;margin-top:15.4pt;width:16.25pt;height:1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" fillcolor="#e34192 [3204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867454" wp14:editId="35931F99">
                <wp:simplePos x="0" y="0"/>
                <wp:positionH relativeFrom="column">
                  <wp:posOffset>1203476</wp:posOffset>
                </wp:positionH>
                <wp:positionV relativeFrom="paragraph">
                  <wp:posOffset>179082</wp:posOffset>
                </wp:positionV>
                <wp:extent cx="206136" cy="206136"/>
                <wp:effectExtent l="0" t="0" r="3810" b="381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02F942" id="Oval 11" o:spid="_x0000_s1026" style="position:absolute;margin-left:94.75pt;margin-top:14.1pt;width:16.25pt;height:1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" fillcolor="#703692 [2409]" stroked="f" strokeweight="1pt">
                <v:stroke joinstyle="miter"/>
              </v:oval>
            </w:pict>
          </mc:Fallback>
        </mc:AlternateContent>
      </w:r>
    </w:p>
    <w:p w14:paraId="6C308F11" w14:textId="0326E6D0" w:rsidR="009E4127" w:rsidRPr="009E4127" w:rsidRDefault="006728D7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4603AC" wp14:editId="15EAA35F">
                <wp:simplePos x="0" y="0"/>
                <wp:positionH relativeFrom="column">
                  <wp:posOffset>4881219</wp:posOffset>
                </wp:positionH>
                <wp:positionV relativeFrom="paragraph">
                  <wp:posOffset>103619</wp:posOffset>
                </wp:positionV>
                <wp:extent cx="206136" cy="206136"/>
                <wp:effectExtent l="0" t="0" r="3810" b="381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A1461B" id="Oval 18" o:spid="_x0000_s1026" style="position:absolute;margin-left:384.35pt;margin-top:8.15pt;width:16.25pt;height:1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" fillcolor="#e34192 [3204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773B20" wp14:editId="2F091A5F">
                <wp:simplePos x="0" y="0"/>
                <wp:positionH relativeFrom="column">
                  <wp:posOffset>1245257</wp:posOffset>
                </wp:positionH>
                <wp:positionV relativeFrom="paragraph">
                  <wp:posOffset>167321</wp:posOffset>
                </wp:positionV>
                <wp:extent cx="206136" cy="206136"/>
                <wp:effectExtent l="0" t="0" r="3810" b="381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BD9C20" id="Oval 13" o:spid="_x0000_s1026" style="position:absolute;margin-left:98.05pt;margin-top:13.15pt;width:16.25pt;height:1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" fillcolor="#703692 [2409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F965E2" wp14:editId="435229F7">
                <wp:simplePos x="0" y="0"/>
                <wp:positionH relativeFrom="column">
                  <wp:posOffset>928230</wp:posOffset>
                </wp:positionH>
                <wp:positionV relativeFrom="paragraph">
                  <wp:posOffset>104235</wp:posOffset>
                </wp:positionV>
                <wp:extent cx="206136" cy="206136"/>
                <wp:effectExtent l="0" t="0" r="3810" b="381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E37C3E" id="Oval 12" o:spid="_x0000_s1026" style="position:absolute;margin-left:73.1pt;margin-top:8.2pt;width:16.25pt;height:1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" fillcolor="#703692 [2409]" stroked="f" strokeweight="1pt">
                <v:stroke joinstyle="miter"/>
              </v:oval>
            </w:pict>
          </mc:Fallback>
        </mc:AlternateContent>
      </w:r>
    </w:p>
    <w:p w14:paraId="1DED817A" w14:textId="654DB61F" w:rsidR="009E4127" w:rsidRPr="009E4127" w:rsidRDefault="006728D7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97055A" wp14:editId="695A0F2F">
                <wp:simplePos x="0" y="0"/>
                <wp:positionH relativeFrom="column">
                  <wp:posOffset>4795603</wp:posOffset>
                </wp:positionH>
                <wp:positionV relativeFrom="paragraph">
                  <wp:posOffset>96747</wp:posOffset>
                </wp:positionV>
                <wp:extent cx="206136" cy="206136"/>
                <wp:effectExtent l="0" t="0" r="3810" b="381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99967E" id="Oval 19" o:spid="_x0000_s1026" style="position:absolute;margin-left:377.6pt;margin-top:7.6pt;width:16.25pt;height:1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" fillcolor="#e34192 [3204]" stroked="f" strokeweight="1pt">
                <v:stroke joinstyle="miter"/>
              </v:oval>
            </w:pict>
          </mc:Fallback>
        </mc:AlternateContent>
      </w:r>
    </w:p>
    <w:p w14:paraId="3B8CFA5D" w14:textId="71EA1E16" w:rsidR="009E4127" w:rsidRPr="009E4127" w:rsidRDefault="009E4127" w:rsidP="009E4127"/>
    <w:p w14:paraId="2A6DA1D8" w14:textId="08410993" w:rsidR="009E4127" w:rsidRPr="009E4127" w:rsidRDefault="006728D7" w:rsidP="009E4127">
      <w:r w:rsidRPr="006728D7"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B94EE2" wp14:editId="564233B5">
                <wp:simplePos x="0" y="0"/>
                <wp:positionH relativeFrom="column">
                  <wp:posOffset>4025550</wp:posOffset>
                </wp:positionH>
                <wp:positionV relativeFrom="paragraph">
                  <wp:posOffset>140970</wp:posOffset>
                </wp:positionV>
                <wp:extent cx="2702257" cy="140462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2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89EEA" w14:textId="60A1BC3E" w:rsidR="006728D7" w:rsidRPr="006728D7" w:rsidRDefault="006728D7" w:rsidP="006728D7">
                            <w:pPr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Double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6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is 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                   </w:t>
                            </w:r>
                            <w:proofErr w:type="gramStart"/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  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B94EE2" id="Text Box 5" o:spid="_x0000_s1027" type="#_x0000_t202" style="position:absolute;left:0;text-align:left;margin-left:316.95pt;margin-top:11.1pt;width:212.8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" filled="f" stroked="f">
                <v:textbox style="mso-fit-shape-to-text:t">
                  <w:txbxContent>
                    <w:p w14:paraId="65A89EEA" w14:textId="60A1BC3E" w:rsidR="006728D7" w:rsidRPr="006728D7" w:rsidRDefault="006728D7" w:rsidP="006728D7">
                      <w:pPr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 xml:space="preserve">Double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6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 xml:space="preserve"> is 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  <w:u w:val="single"/>
                        </w:rPr>
                        <w:t>                   </w:t>
                      </w:r>
                      <w:proofErr w:type="gramStart"/>
                      <w:r w:rsidRPr="006728D7">
                        <w:rPr>
                          <w:color w:val="auto"/>
                          <w:sz w:val="32"/>
                          <w:szCs w:val="32"/>
                          <w:u w:val="single"/>
                        </w:rPr>
                        <w:t>  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522AF2" wp14:editId="2F44711E">
                <wp:simplePos x="0" y="0"/>
                <wp:positionH relativeFrom="column">
                  <wp:posOffset>267335</wp:posOffset>
                </wp:positionH>
                <wp:positionV relativeFrom="paragraph">
                  <wp:posOffset>141519</wp:posOffset>
                </wp:positionV>
                <wp:extent cx="2702257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2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CC580" w14:textId="058CED4E" w:rsidR="006728D7" w:rsidRPr="006728D7" w:rsidRDefault="006728D7" w:rsidP="006728D7">
                            <w:pPr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Double 5 is 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                   </w:t>
                            </w:r>
                            <w:proofErr w:type="gramStart"/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  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522AF2" id="_x0000_s1028" type="#_x0000_t202" style="position:absolute;left:0;text-align:left;margin-left:21.05pt;margin-top:11.15pt;width:212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" filled="f" stroked="f">
                <v:textbox style="mso-fit-shape-to-text:t">
                  <w:txbxContent>
                    <w:p w14:paraId="167CC580" w14:textId="058CED4E" w:rsidR="006728D7" w:rsidRPr="006728D7" w:rsidRDefault="006728D7" w:rsidP="006728D7">
                      <w:pPr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 xml:space="preserve">Double 5 is 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  <w:u w:val="single"/>
                        </w:rPr>
                        <w:t>                   </w:t>
                      </w:r>
                      <w:proofErr w:type="gramStart"/>
                      <w:r w:rsidRPr="006728D7">
                        <w:rPr>
                          <w:color w:val="auto"/>
                          <w:sz w:val="32"/>
                          <w:szCs w:val="32"/>
                          <w:u w:val="single"/>
                        </w:rPr>
                        <w:t>  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AE6B010" w14:textId="760E0608" w:rsidR="009E4127" w:rsidRPr="009E4127" w:rsidRDefault="009E4127" w:rsidP="009E4127"/>
    <w:p w14:paraId="0EFD326D" w14:textId="1BD65DAC" w:rsidR="009E4127" w:rsidRPr="009E4127" w:rsidRDefault="009E4127" w:rsidP="009E4127"/>
    <w:p w14:paraId="2284468F" w14:textId="1D8D387A" w:rsidR="009E4127" w:rsidRPr="009E4127" w:rsidRDefault="006728D7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22145D" wp14:editId="186A9FC0">
                <wp:simplePos x="0" y="0"/>
                <wp:positionH relativeFrom="column">
                  <wp:posOffset>4945490</wp:posOffset>
                </wp:positionH>
                <wp:positionV relativeFrom="paragraph">
                  <wp:posOffset>167538</wp:posOffset>
                </wp:positionV>
                <wp:extent cx="206136" cy="206136"/>
                <wp:effectExtent l="0" t="0" r="3810" b="381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354776" id="Oval 28" o:spid="_x0000_s1026" style="position:absolute;margin-left:389.4pt;margin-top:13.2pt;width:16.25pt;height:1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" fillcolor="#e6c734 [3206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6330BE" wp14:editId="0F23A235">
                <wp:simplePos x="0" y="0"/>
                <wp:positionH relativeFrom="column">
                  <wp:posOffset>1266242</wp:posOffset>
                </wp:positionH>
                <wp:positionV relativeFrom="paragraph">
                  <wp:posOffset>167523</wp:posOffset>
                </wp:positionV>
                <wp:extent cx="206136" cy="206136"/>
                <wp:effectExtent l="0" t="0" r="3810" b="381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0172F2" id="Oval 21" o:spid="_x0000_s1026" style="position:absolute;margin-left:99.7pt;margin-top:13.2pt;width:16.25pt;height:16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" fillcolor="#eb8634 [3205]" stroked="f" strokeweight="1pt">
                <v:stroke joinstyle="miter"/>
              </v:oval>
            </w:pict>
          </mc:Fallback>
        </mc:AlternateContent>
      </w:r>
    </w:p>
    <w:p w14:paraId="47938FF3" w14:textId="0306292B" w:rsidR="009E4127" w:rsidRPr="009E4127" w:rsidRDefault="006728D7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8416F4" wp14:editId="6F47C0F4">
                <wp:simplePos x="0" y="0"/>
                <wp:positionH relativeFrom="column">
                  <wp:posOffset>4997989</wp:posOffset>
                </wp:positionH>
                <wp:positionV relativeFrom="paragraph">
                  <wp:posOffset>250186</wp:posOffset>
                </wp:positionV>
                <wp:extent cx="206136" cy="206136"/>
                <wp:effectExtent l="0" t="0" r="3810" b="381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8505EA" id="Oval 30" o:spid="_x0000_s1026" style="position:absolute;margin-left:393.55pt;margin-top:19.7pt;width:16.25pt;height:16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" fillcolor="#e6c734 [3206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A2CCCC" wp14:editId="79730ECE">
                <wp:simplePos x="0" y="0"/>
                <wp:positionH relativeFrom="column">
                  <wp:posOffset>4739394</wp:posOffset>
                </wp:positionH>
                <wp:positionV relativeFrom="paragraph">
                  <wp:posOffset>71028</wp:posOffset>
                </wp:positionV>
                <wp:extent cx="206136" cy="206136"/>
                <wp:effectExtent l="0" t="0" r="3810" b="381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3C8299" id="Oval 29" o:spid="_x0000_s1026" style="position:absolute;margin-left:373.2pt;margin-top:5.6pt;width:16.25pt;height:16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" fillcolor="#e6c734 [3206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0F0F7D" wp14:editId="2288749F">
                <wp:simplePos x="0" y="0"/>
                <wp:positionH relativeFrom="column">
                  <wp:posOffset>1245833</wp:posOffset>
                </wp:positionH>
                <wp:positionV relativeFrom="paragraph">
                  <wp:posOffset>319688</wp:posOffset>
                </wp:positionV>
                <wp:extent cx="206136" cy="206136"/>
                <wp:effectExtent l="0" t="0" r="3810" b="381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0AA1C8" id="Oval 23" o:spid="_x0000_s1026" style="position:absolute;margin-left:98.1pt;margin-top:25.15pt;width:16.25pt;height:1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" fillcolor="#eb8634 [3205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CCBAA8" wp14:editId="7BABEABD">
                <wp:simplePos x="0" y="0"/>
                <wp:positionH relativeFrom="column">
                  <wp:posOffset>1060839</wp:posOffset>
                </wp:positionH>
                <wp:positionV relativeFrom="paragraph">
                  <wp:posOffset>44204</wp:posOffset>
                </wp:positionV>
                <wp:extent cx="206136" cy="206136"/>
                <wp:effectExtent l="0" t="0" r="3810" b="381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F18997" id="Oval 22" o:spid="_x0000_s1026" style="position:absolute;margin-left:83.55pt;margin-top:3.5pt;width:16.25pt;height:16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" fillcolor="#eb8634 [3205]" stroked="f" strokeweight="1pt">
                <v:stroke joinstyle="miter"/>
              </v:oval>
            </w:pict>
          </mc:Fallback>
        </mc:AlternateContent>
      </w:r>
    </w:p>
    <w:p w14:paraId="0306395E" w14:textId="62D10130" w:rsidR="009E4127" w:rsidRPr="009E4127" w:rsidRDefault="006728D7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8CA970" wp14:editId="6A795EC9">
                <wp:simplePos x="0" y="0"/>
                <wp:positionH relativeFrom="column">
                  <wp:posOffset>4792444</wp:posOffset>
                </wp:positionH>
                <wp:positionV relativeFrom="paragraph">
                  <wp:posOffset>211209</wp:posOffset>
                </wp:positionV>
                <wp:extent cx="206136" cy="206136"/>
                <wp:effectExtent l="0" t="0" r="3810" b="3810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A6FF01" id="Oval 192" o:spid="_x0000_s1026" style="position:absolute;margin-left:377.35pt;margin-top:16.65pt;width:16.25pt;height:16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CI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" fillcolor="#e6c734 [3206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41F210" wp14:editId="59974219">
                <wp:simplePos x="0" y="0"/>
                <wp:positionH relativeFrom="column">
                  <wp:posOffset>4568645</wp:posOffset>
                </wp:positionH>
                <wp:positionV relativeFrom="paragraph">
                  <wp:posOffset>5188</wp:posOffset>
                </wp:positionV>
                <wp:extent cx="206136" cy="206136"/>
                <wp:effectExtent l="0" t="0" r="3810" b="381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F36AF1" id="Oval 31" o:spid="_x0000_s1026" style="position:absolute;margin-left:359.75pt;margin-top:.4pt;width:16.25pt;height:16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" fillcolor="#e6c734 [3206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12E2D2" wp14:editId="056B2068">
                <wp:simplePos x="0" y="0"/>
                <wp:positionH relativeFrom="column">
                  <wp:posOffset>1150513</wp:posOffset>
                </wp:positionH>
                <wp:positionV relativeFrom="paragraph">
                  <wp:posOffset>296299</wp:posOffset>
                </wp:positionV>
                <wp:extent cx="206136" cy="206136"/>
                <wp:effectExtent l="0" t="0" r="3810" b="381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62A644" id="Oval 25" o:spid="_x0000_s1026" style="position:absolute;margin-left:90.6pt;margin-top:23.35pt;width:16.25pt;height:16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" fillcolor="#eb8634 [3205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E9282B" wp14:editId="4B7ACF55">
                <wp:simplePos x="0" y="0"/>
                <wp:positionH relativeFrom="column">
                  <wp:posOffset>928491</wp:posOffset>
                </wp:positionH>
                <wp:positionV relativeFrom="paragraph">
                  <wp:posOffset>90019</wp:posOffset>
                </wp:positionV>
                <wp:extent cx="206136" cy="206136"/>
                <wp:effectExtent l="0" t="0" r="3810" b="381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8AF148" id="Oval 24" o:spid="_x0000_s1026" style="position:absolute;margin-left:73.1pt;margin-top:7.1pt;width:16.25pt;height:16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" fillcolor="#eb8634 [3205]" stroked="f" strokeweight="1pt">
                <v:stroke joinstyle="miter"/>
              </v:oval>
            </w:pict>
          </mc:Fallback>
        </mc:AlternateContent>
      </w:r>
    </w:p>
    <w:p w14:paraId="20D387B1" w14:textId="319FD52C" w:rsidR="009E4127" w:rsidRPr="009E4127" w:rsidRDefault="006728D7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F30F62" wp14:editId="76CB7049">
                <wp:simplePos x="0" y="0"/>
                <wp:positionH relativeFrom="column">
                  <wp:posOffset>4660199</wp:posOffset>
                </wp:positionH>
                <wp:positionV relativeFrom="paragraph">
                  <wp:posOffset>194707</wp:posOffset>
                </wp:positionV>
                <wp:extent cx="206136" cy="206136"/>
                <wp:effectExtent l="0" t="0" r="3810" b="3810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C6E0CD" id="Oval 194" o:spid="_x0000_s1026" style="position:absolute;margin-left:366.95pt;margin-top:15.35pt;width:16.25pt;height:16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" fillcolor="#e6c734 [3206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46D910" wp14:editId="0028985C">
                <wp:simplePos x="0" y="0"/>
                <wp:positionH relativeFrom="column">
                  <wp:posOffset>4997839</wp:posOffset>
                </wp:positionH>
                <wp:positionV relativeFrom="paragraph">
                  <wp:posOffset>41242</wp:posOffset>
                </wp:positionV>
                <wp:extent cx="206136" cy="206136"/>
                <wp:effectExtent l="0" t="0" r="3810" b="3810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79126C" id="Oval 193" o:spid="_x0000_s1026" style="position:absolute;margin-left:393.55pt;margin-top:3.25pt;width:16.25pt;height:16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#e6c734 [3206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C9326A" wp14:editId="7347B92A">
                <wp:simplePos x="0" y="0"/>
                <wp:positionH relativeFrom="column">
                  <wp:posOffset>944641</wp:posOffset>
                </wp:positionH>
                <wp:positionV relativeFrom="paragraph">
                  <wp:posOffset>246847</wp:posOffset>
                </wp:positionV>
                <wp:extent cx="206136" cy="206136"/>
                <wp:effectExtent l="0" t="0" r="3810" b="381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F05C7D" id="Oval 26" o:spid="_x0000_s1026" style="position:absolute;margin-left:74.4pt;margin-top:19.45pt;width:16.25pt;height:16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" fillcolor="#eb8634 [3205]" stroked="f" strokeweight="1pt">
                <v:stroke joinstyle="miter"/>
              </v:oval>
            </w:pict>
          </mc:Fallback>
        </mc:AlternateContent>
      </w:r>
    </w:p>
    <w:p w14:paraId="6E096226" w14:textId="6A63935D" w:rsidR="009E4127" w:rsidRPr="009E4127" w:rsidRDefault="006728D7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6785478" wp14:editId="6CCE09D7">
                <wp:simplePos x="0" y="0"/>
                <wp:positionH relativeFrom="column">
                  <wp:posOffset>4950724</wp:posOffset>
                </wp:positionH>
                <wp:positionV relativeFrom="paragraph">
                  <wp:posOffset>123095</wp:posOffset>
                </wp:positionV>
                <wp:extent cx="206136" cy="206136"/>
                <wp:effectExtent l="0" t="0" r="3810" b="3810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78F6AC" id="Oval 195" o:spid="_x0000_s1026" style="position:absolute;margin-left:389.8pt;margin-top:9.7pt;width:16.25pt;height:16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OO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" fillcolor="#e6c734 [3206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6C3382" wp14:editId="2779E843">
                <wp:simplePos x="0" y="0"/>
                <wp:positionH relativeFrom="column">
                  <wp:posOffset>1229419</wp:posOffset>
                </wp:positionH>
                <wp:positionV relativeFrom="paragraph">
                  <wp:posOffset>70485</wp:posOffset>
                </wp:positionV>
                <wp:extent cx="206136" cy="206136"/>
                <wp:effectExtent l="0" t="0" r="3810" b="381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189A7B" id="Oval 27" o:spid="_x0000_s1026" style="position:absolute;margin-left:96.8pt;margin-top:5.55pt;width:16.25pt;height:1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" fillcolor="#eb8634 [3205]" stroked="f" strokeweight="1pt">
                <v:stroke joinstyle="miter"/>
              </v:oval>
            </w:pict>
          </mc:Fallback>
        </mc:AlternateContent>
      </w:r>
    </w:p>
    <w:p w14:paraId="79073C45" w14:textId="2301827E" w:rsidR="009E4127" w:rsidRPr="009E4127" w:rsidRDefault="009E4127" w:rsidP="009E4127"/>
    <w:p w14:paraId="25A015A2" w14:textId="05D0D990" w:rsidR="009E4127" w:rsidRPr="009E4127" w:rsidRDefault="006728D7" w:rsidP="009E4127">
      <w:r w:rsidRPr="006728D7"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21C1208" wp14:editId="37DF05F5">
                <wp:simplePos x="0" y="0"/>
                <wp:positionH relativeFrom="column">
                  <wp:posOffset>4025550</wp:posOffset>
                </wp:positionH>
                <wp:positionV relativeFrom="paragraph">
                  <wp:posOffset>55880</wp:posOffset>
                </wp:positionV>
                <wp:extent cx="2702257" cy="140462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2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D5805" w14:textId="49F2672B" w:rsidR="006728D7" w:rsidRPr="006728D7" w:rsidRDefault="006728D7" w:rsidP="006728D7">
                            <w:pPr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Double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8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is 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                   </w:t>
                            </w:r>
                            <w:proofErr w:type="gramStart"/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  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1C1208" id="Text Box 7" o:spid="_x0000_s1029" type="#_x0000_t202" style="position:absolute;left:0;text-align:left;margin-left:316.95pt;margin-top:4.4pt;width:212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" filled="f" stroked="f">
                <v:textbox style="mso-fit-shape-to-text:t">
                  <w:txbxContent>
                    <w:p w14:paraId="499D5805" w14:textId="49F2672B" w:rsidR="006728D7" w:rsidRPr="006728D7" w:rsidRDefault="006728D7" w:rsidP="006728D7">
                      <w:pPr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 xml:space="preserve">Double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8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 xml:space="preserve"> is 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  <w:u w:val="single"/>
                        </w:rPr>
                        <w:t>                   </w:t>
                      </w:r>
                      <w:proofErr w:type="gramStart"/>
                      <w:r w:rsidRPr="006728D7">
                        <w:rPr>
                          <w:color w:val="auto"/>
                          <w:sz w:val="32"/>
                          <w:szCs w:val="32"/>
                          <w:u w:val="single"/>
                        </w:rPr>
                        <w:t>  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98B56E" wp14:editId="755CA497">
                <wp:simplePos x="0" y="0"/>
                <wp:positionH relativeFrom="column">
                  <wp:posOffset>267335</wp:posOffset>
                </wp:positionH>
                <wp:positionV relativeFrom="paragraph">
                  <wp:posOffset>56468</wp:posOffset>
                </wp:positionV>
                <wp:extent cx="2702257" cy="14046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2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0576F" w14:textId="253122EA" w:rsidR="006728D7" w:rsidRPr="006728D7" w:rsidRDefault="006728D7" w:rsidP="006728D7">
                            <w:pPr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Double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7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is 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                   </w:t>
                            </w:r>
                            <w:proofErr w:type="gramStart"/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  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98B56E" id="Text Box 3" o:spid="_x0000_s1030" type="#_x0000_t202" style="position:absolute;left:0;text-align:left;margin-left:21.05pt;margin-top:4.45pt;width:212.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" filled="f" stroked="f">
                <v:textbox style="mso-fit-shape-to-text:t">
                  <w:txbxContent>
                    <w:p w14:paraId="6110576F" w14:textId="253122EA" w:rsidR="006728D7" w:rsidRPr="006728D7" w:rsidRDefault="006728D7" w:rsidP="006728D7">
                      <w:pPr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 xml:space="preserve">Double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7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 xml:space="preserve"> is 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  <w:u w:val="single"/>
                        </w:rPr>
                        <w:t>                   </w:t>
                      </w:r>
                      <w:proofErr w:type="gramStart"/>
                      <w:r w:rsidRPr="006728D7">
                        <w:rPr>
                          <w:color w:val="auto"/>
                          <w:sz w:val="32"/>
                          <w:szCs w:val="32"/>
                          <w:u w:val="single"/>
                        </w:rPr>
                        <w:t>  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96AB75B" w14:textId="5DF8F6E7" w:rsidR="009E4127" w:rsidRPr="009E4127" w:rsidRDefault="009E4127" w:rsidP="009E4127"/>
    <w:p w14:paraId="5E08C6D1" w14:textId="1CE11CFC" w:rsidR="009E4127" w:rsidRPr="009E4127" w:rsidRDefault="009E4127" w:rsidP="009E4127"/>
    <w:p w14:paraId="11C038F0" w14:textId="3C3FFED6" w:rsidR="009E4127" w:rsidRDefault="006728D7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8F78F60" wp14:editId="4C5C08D8">
                <wp:simplePos x="0" y="0"/>
                <wp:positionH relativeFrom="column">
                  <wp:posOffset>5035308</wp:posOffset>
                </wp:positionH>
                <wp:positionV relativeFrom="paragraph">
                  <wp:posOffset>284172</wp:posOffset>
                </wp:positionV>
                <wp:extent cx="206136" cy="206136"/>
                <wp:effectExtent l="0" t="0" r="3810" b="3810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957190" id="Oval 205" o:spid="_x0000_s1026" style="position:absolute;margin-left:396.5pt;margin-top:22.4pt;width:16.25pt;height:16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" fillcolor="#23a7f9 [3208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2EF77A" wp14:editId="4A4874A8">
                <wp:simplePos x="0" y="0"/>
                <wp:positionH relativeFrom="column">
                  <wp:posOffset>1266821</wp:posOffset>
                </wp:positionH>
                <wp:positionV relativeFrom="paragraph">
                  <wp:posOffset>284047</wp:posOffset>
                </wp:positionV>
                <wp:extent cx="206136" cy="206136"/>
                <wp:effectExtent l="0" t="0" r="3810" b="3810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D8EAC6" id="Oval 196" o:spid="_x0000_s1026" style="position:absolute;margin-left:99.75pt;margin-top:22.35pt;width:16.25pt;height:16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" fillcolor="#79ad42 [3207]" stroked="f" strokeweight="1pt">
                <v:stroke joinstyle="miter"/>
              </v:oval>
            </w:pict>
          </mc:Fallback>
        </mc:AlternateContent>
      </w:r>
    </w:p>
    <w:p w14:paraId="16551014" w14:textId="456A3CAC" w:rsidR="009E4127" w:rsidRDefault="006728D7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7770C61" wp14:editId="1C03AA31">
                <wp:simplePos x="0" y="0"/>
                <wp:positionH relativeFrom="column">
                  <wp:posOffset>4998236</wp:posOffset>
                </wp:positionH>
                <wp:positionV relativeFrom="paragraph">
                  <wp:posOffset>255476</wp:posOffset>
                </wp:positionV>
                <wp:extent cx="206136" cy="206136"/>
                <wp:effectExtent l="0" t="0" r="3810" b="3810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286E5C" id="Oval 207" o:spid="_x0000_s1026" style="position:absolute;margin-left:393.55pt;margin-top:20.1pt;width:16.25pt;height:16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23a7f9 [3208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5743D8" wp14:editId="62CED4CF">
                <wp:simplePos x="0" y="0"/>
                <wp:positionH relativeFrom="column">
                  <wp:posOffset>4792565</wp:posOffset>
                </wp:positionH>
                <wp:positionV relativeFrom="paragraph">
                  <wp:posOffset>97775</wp:posOffset>
                </wp:positionV>
                <wp:extent cx="206136" cy="206136"/>
                <wp:effectExtent l="0" t="0" r="3810" b="381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D8CACC" id="Oval 206" o:spid="_x0000_s1026" style="position:absolute;margin-left:377.35pt;margin-top:7.7pt;width:16.25pt;height:16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" fillcolor="#23a7f9 [3208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189B0B" wp14:editId="2FA0D8E2">
                <wp:simplePos x="0" y="0"/>
                <wp:positionH relativeFrom="column">
                  <wp:posOffset>1245386</wp:posOffset>
                </wp:positionH>
                <wp:positionV relativeFrom="paragraph">
                  <wp:posOffset>302477</wp:posOffset>
                </wp:positionV>
                <wp:extent cx="206136" cy="206136"/>
                <wp:effectExtent l="0" t="0" r="3810" b="3810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E9E324" id="Oval 198" o:spid="_x0000_s1026" style="position:absolute;margin-left:98.05pt;margin-top:23.8pt;width:16.25pt;height:16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" fillcolor="#79ad42 [3207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BF1A514" wp14:editId="269DDDE0">
                <wp:simplePos x="0" y="0"/>
                <wp:positionH relativeFrom="column">
                  <wp:posOffset>1039697</wp:posOffset>
                </wp:positionH>
                <wp:positionV relativeFrom="paragraph">
                  <wp:posOffset>107950</wp:posOffset>
                </wp:positionV>
                <wp:extent cx="206136" cy="206136"/>
                <wp:effectExtent l="0" t="0" r="3810" b="3810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4E43E2" id="Oval 197" o:spid="_x0000_s1026" style="position:absolute;margin-left:81.85pt;margin-top:8.5pt;width:16.25pt;height:1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" fillcolor="#79ad42 [3207]" stroked="f" strokeweight="1pt">
                <v:stroke joinstyle="miter"/>
              </v:oval>
            </w:pict>
          </mc:Fallback>
        </mc:AlternateContent>
      </w:r>
    </w:p>
    <w:p w14:paraId="58568E47" w14:textId="6EBEE2C1" w:rsidR="00B8626B" w:rsidRPr="009E4127" w:rsidRDefault="006728D7" w:rsidP="009E412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0E0079" wp14:editId="0A17D571">
                <wp:simplePos x="0" y="0"/>
                <wp:positionH relativeFrom="column">
                  <wp:posOffset>5019429</wp:posOffset>
                </wp:positionH>
                <wp:positionV relativeFrom="paragraph">
                  <wp:posOffset>1009760</wp:posOffset>
                </wp:positionV>
                <wp:extent cx="206136" cy="206136"/>
                <wp:effectExtent l="0" t="0" r="3810" b="3810"/>
                <wp:wrapNone/>
                <wp:docPr id="214" name="Ova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031C68" id="Oval 214" o:spid="_x0000_s1026" style="position:absolute;margin-left:395.25pt;margin-top:79.5pt;width:16.25pt;height:16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" fillcolor="#23a7f9 [3208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3A75A46" wp14:editId="14B494D8">
                <wp:simplePos x="0" y="0"/>
                <wp:positionH relativeFrom="column">
                  <wp:posOffset>5018492</wp:posOffset>
                </wp:positionH>
                <wp:positionV relativeFrom="paragraph">
                  <wp:posOffset>746760</wp:posOffset>
                </wp:positionV>
                <wp:extent cx="206136" cy="206136"/>
                <wp:effectExtent l="0" t="0" r="3810" b="3810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541224" id="Oval 213" o:spid="_x0000_s1026" style="position:absolute;margin-left:395.15pt;margin-top:58.8pt;width:16.25pt;height:16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" fillcolor="#23a7f9 [3208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D80822" wp14:editId="73BDDD4D">
                <wp:simplePos x="0" y="0"/>
                <wp:positionH relativeFrom="column">
                  <wp:posOffset>4712647</wp:posOffset>
                </wp:positionH>
                <wp:positionV relativeFrom="paragraph">
                  <wp:posOffset>803175</wp:posOffset>
                </wp:positionV>
                <wp:extent cx="206136" cy="206136"/>
                <wp:effectExtent l="0" t="0" r="3810" b="3810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22DCF9" id="Oval 212" o:spid="_x0000_s1026" style="position:absolute;margin-left:371.05pt;margin-top:63.25pt;width:16.25pt;height:16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" fillcolor="#23a7f9 [3208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65F3C7" wp14:editId="624EAB5A">
                <wp:simplePos x="0" y="0"/>
                <wp:positionH relativeFrom="column">
                  <wp:posOffset>4829407</wp:posOffset>
                </wp:positionH>
                <wp:positionV relativeFrom="paragraph">
                  <wp:posOffset>518813</wp:posOffset>
                </wp:positionV>
                <wp:extent cx="206136" cy="206136"/>
                <wp:effectExtent l="0" t="0" r="3810" b="3810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C6767E" id="Oval 211" o:spid="_x0000_s1026" style="position:absolute;margin-left:380.25pt;margin-top:40.85pt;width:16.25pt;height:16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" fillcolor="#23a7f9 [3208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29E188" wp14:editId="558B99FB">
                <wp:simplePos x="0" y="0"/>
                <wp:positionH relativeFrom="column">
                  <wp:posOffset>4533650</wp:posOffset>
                </wp:positionH>
                <wp:positionV relativeFrom="paragraph">
                  <wp:posOffset>381808</wp:posOffset>
                </wp:positionV>
                <wp:extent cx="206136" cy="206136"/>
                <wp:effectExtent l="0" t="0" r="3810" b="3810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0D4D76" id="Oval 210" o:spid="_x0000_s1026" style="position:absolute;margin-left:357pt;margin-top:30.05pt;width:16.25pt;height:16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" fillcolor="#23a7f9 [3208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E8555D" wp14:editId="1D45D193">
                <wp:simplePos x="0" y="0"/>
                <wp:positionH relativeFrom="column">
                  <wp:posOffset>4918614</wp:posOffset>
                </wp:positionH>
                <wp:positionV relativeFrom="paragraph">
                  <wp:posOffset>216924</wp:posOffset>
                </wp:positionV>
                <wp:extent cx="206136" cy="206136"/>
                <wp:effectExtent l="0" t="0" r="3810" b="381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A42E91" id="Oval 209" o:spid="_x0000_s1026" style="position:absolute;margin-left:387.3pt;margin-top:17.1pt;width:16.25pt;height:16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" fillcolor="#23a7f9 [3208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F8C77B" wp14:editId="731A0D34">
                <wp:simplePos x="0" y="0"/>
                <wp:positionH relativeFrom="column">
                  <wp:posOffset>4660199</wp:posOffset>
                </wp:positionH>
                <wp:positionV relativeFrom="paragraph">
                  <wp:posOffset>11298</wp:posOffset>
                </wp:positionV>
                <wp:extent cx="206136" cy="206136"/>
                <wp:effectExtent l="0" t="0" r="3810" b="3810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E5588F" id="Oval 208" o:spid="_x0000_s1026" style="position:absolute;margin-left:366.95pt;margin-top:.9pt;width:16.25pt;height:16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" fillcolor="#23a7f9 [3208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472E10" wp14:editId="56931A6B">
                <wp:simplePos x="0" y="0"/>
                <wp:positionH relativeFrom="column">
                  <wp:posOffset>1197419</wp:posOffset>
                </wp:positionH>
                <wp:positionV relativeFrom="paragraph">
                  <wp:posOffset>851649</wp:posOffset>
                </wp:positionV>
                <wp:extent cx="206136" cy="206136"/>
                <wp:effectExtent l="0" t="0" r="3810" b="3810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6A4C4B" id="Oval 204" o:spid="_x0000_s1026" style="position:absolute;margin-left:94.3pt;margin-top:67.05pt;width:16.25pt;height:16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" fillcolor="#79ad42 [3207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A451EE" wp14:editId="7197D8B7">
                <wp:simplePos x="0" y="0"/>
                <wp:positionH relativeFrom="column">
                  <wp:posOffset>1039712</wp:posOffset>
                </wp:positionH>
                <wp:positionV relativeFrom="paragraph">
                  <wp:posOffset>614045</wp:posOffset>
                </wp:positionV>
                <wp:extent cx="206136" cy="206136"/>
                <wp:effectExtent l="0" t="0" r="3810" b="3810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C9668E" id="Oval 203" o:spid="_x0000_s1026" style="position:absolute;margin-left:81.85pt;margin-top:48.35pt;width:16.25pt;height:16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" fillcolor="#79ad42 [3207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930D31" wp14:editId="6E634629">
                <wp:simplePos x="0" y="0"/>
                <wp:positionH relativeFrom="column">
                  <wp:posOffset>1255975</wp:posOffset>
                </wp:positionH>
                <wp:positionV relativeFrom="paragraph">
                  <wp:posOffset>460467</wp:posOffset>
                </wp:positionV>
                <wp:extent cx="206136" cy="206136"/>
                <wp:effectExtent l="0" t="0" r="3810" b="3810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819BA3" id="Oval 202" o:spid="_x0000_s1026" style="position:absolute;margin-left:98.9pt;margin-top:36.25pt;width:16.25pt;height:16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" fillcolor="#79ad42 [3207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784F21" wp14:editId="38C70A42">
                <wp:simplePos x="0" y="0"/>
                <wp:positionH relativeFrom="column">
                  <wp:posOffset>848628</wp:posOffset>
                </wp:positionH>
                <wp:positionV relativeFrom="paragraph">
                  <wp:posOffset>386469</wp:posOffset>
                </wp:positionV>
                <wp:extent cx="206136" cy="206136"/>
                <wp:effectExtent l="0" t="0" r="3810" b="3810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9D0591" id="Oval 201" o:spid="_x0000_s1026" style="position:absolute;margin-left:66.8pt;margin-top:30.45pt;width:16.25pt;height:16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" fillcolor="#79ad42 [3207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54CD46" wp14:editId="37CD1FC7">
                <wp:simplePos x="0" y="0"/>
                <wp:positionH relativeFrom="column">
                  <wp:posOffset>1086235</wp:posOffset>
                </wp:positionH>
                <wp:positionV relativeFrom="paragraph">
                  <wp:posOffset>179925</wp:posOffset>
                </wp:positionV>
                <wp:extent cx="206136" cy="206136"/>
                <wp:effectExtent l="0" t="0" r="3810" b="3810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9F9110" id="Oval 200" o:spid="_x0000_s1026" style="position:absolute;margin-left:85.55pt;margin-top:14.15pt;width:16.25pt;height:16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" fillcolor="#79ad42 [3207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AA9AE1" wp14:editId="0CE199E3">
                <wp:simplePos x="0" y="0"/>
                <wp:positionH relativeFrom="column">
                  <wp:posOffset>854890</wp:posOffset>
                </wp:positionH>
                <wp:positionV relativeFrom="paragraph">
                  <wp:posOffset>11352</wp:posOffset>
                </wp:positionV>
                <wp:extent cx="206136" cy="206136"/>
                <wp:effectExtent l="0" t="0" r="3810" b="3810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06136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D85C4C" id="Oval 199" o:spid="_x0000_s1026" style="position:absolute;margin-left:67.3pt;margin-top:.9pt;width:16.25pt;height:16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" fillcolor="#79ad42 [3207]" stroked="f" strokeweight="1pt">
                <v:stroke joinstyle="miter"/>
              </v:oval>
            </w:pict>
          </mc:Fallback>
        </mc:AlternateContent>
      </w:r>
      <w:r w:rsidRPr="006728D7"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000E44" wp14:editId="719B2E06">
                <wp:simplePos x="0" y="0"/>
                <wp:positionH relativeFrom="column">
                  <wp:posOffset>4020886</wp:posOffset>
                </wp:positionH>
                <wp:positionV relativeFrom="paragraph">
                  <wp:posOffset>1507386</wp:posOffset>
                </wp:positionV>
                <wp:extent cx="2838735" cy="140462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F6E8D" w14:textId="13678F5D" w:rsidR="006728D7" w:rsidRPr="006728D7" w:rsidRDefault="006728D7" w:rsidP="006728D7">
                            <w:pPr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Double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10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is 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                   </w:t>
                            </w:r>
                            <w:proofErr w:type="gramStart"/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  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00E44" id="Text Box 8" o:spid="_x0000_s1031" type="#_x0000_t202" style="position:absolute;left:0;text-align:left;margin-left:316.6pt;margin-top:118.7pt;width:223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" filled="f" stroked="f">
                <v:textbox style="mso-fit-shape-to-text:t">
                  <w:txbxContent>
                    <w:p w14:paraId="120F6E8D" w14:textId="13678F5D" w:rsidR="006728D7" w:rsidRPr="006728D7" w:rsidRDefault="006728D7" w:rsidP="006728D7">
                      <w:pPr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 xml:space="preserve">Double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10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 xml:space="preserve"> is 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  <w:u w:val="single"/>
                        </w:rPr>
                        <w:t>                   </w:t>
                      </w:r>
                      <w:proofErr w:type="gramStart"/>
                      <w:r w:rsidRPr="006728D7">
                        <w:rPr>
                          <w:color w:val="auto"/>
                          <w:sz w:val="32"/>
                          <w:szCs w:val="32"/>
                          <w:u w:val="single"/>
                        </w:rPr>
                        <w:t>  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186C28" wp14:editId="68AD1A18">
                <wp:simplePos x="0" y="0"/>
                <wp:positionH relativeFrom="column">
                  <wp:posOffset>267335</wp:posOffset>
                </wp:positionH>
                <wp:positionV relativeFrom="paragraph">
                  <wp:posOffset>1507367</wp:posOffset>
                </wp:positionV>
                <wp:extent cx="2702257" cy="14046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2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BC3E6" w14:textId="6C78731C" w:rsidR="006728D7" w:rsidRPr="006728D7" w:rsidRDefault="006728D7" w:rsidP="006728D7">
                            <w:pPr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Double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9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is 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                   </w:t>
                            </w:r>
                            <w:proofErr w:type="gramStart"/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  </w:t>
                            </w:r>
                            <w:r w:rsidRPr="006728D7">
                              <w:rPr>
                                <w:color w:val="auto"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186C28" id="Text Box 4" o:spid="_x0000_s1032" type="#_x0000_t202" style="position:absolute;left:0;text-align:left;margin-left:21.05pt;margin-top:118.7pt;width:212.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" filled="f" stroked="f">
                <v:textbox style="mso-fit-shape-to-text:t">
                  <w:txbxContent>
                    <w:p w14:paraId="753BC3E6" w14:textId="6C78731C" w:rsidR="006728D7" w:rsidRPr="006728D7" w:rsidRDefault="006728D7" w:rsidP="006728D7">
                      <w:pPr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 xml:space="preserve">Double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9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 xml:space="preserve"> is 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  <w:u w:val="single"/>
                        </w:rPr>
                        <w:t>                   </w:t>
                      </w:r>
                      <w:proofErr w:type="gramStart"/>
                      <w:r w:rsidRPr="006728D7">
                        <w:rPr>
                          <w:color w:val="auto"/>
                          <w:sz w:val="32"/>
                          <w:szCs w:val="32"/>
                          <w:u w:val="single"/>
                        </w:rPr>
                        <w:t>  </w:t>
                      </w:r>
                      <w:r w:rsidRPr="006728D7">
                        <w:rPr>
                          <w:color w:val="auto"/>
                          <w:sz w:val="32"/>
                          <w:szCs w:val="32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B8626B" w:rsidRPr="009E4127" w:rsidSect="00B8626B">
      <w:headerReference w:type="default" r:id="rId8"/>
      <w:footerReference w:type="default" r:id="rId9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BDA59" w14:textId="77777777" w:rsidR="0007023C" w:rsidRDefault="0007023C" w:rsidP="00DD5720">
      <w:r>
        <w:separator/>
      </w:r>
    </w:p>
  </w:endnote>
  <w:endnote w:type="continuationSeparator" w:id="0">
    <w:p w14:paraId="6A5AA65F" w14:textId="77777777" w:rsidR="0007023C" w:rsidRDefault="0007023C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65845D0-BCB1-481A-9DBB-D30397D42840}"/>
    <w:embedBold r:id="rId2" w:fontKey="{F7D027F6-D970-44D5-9846-C932DB9221E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3" w:fontKey="{6FA354E8-CA83-4671-A896-A0F8BAA43648}"/>
    <w:embedBold r:id="rId4" w:fontKey="{B26106D4-0338-42FC-8F1F-2278B142A8DE}"/>
    <w:embedItalic r:id="rId5" w:fontKey="{4DA428D4-87FC-44ED-9D9A-DBA6E16C7BF9}"/>
  </w:font>
  <w:font w:name="Sassoon Infant Rg">
    <w:panose1 w:val="02000503030000020003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6" w:fontKey="{92827961-0E16-4BBA-B2AC-5962040AD720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440EB58-40C4-4A76-A3E3-9194CA146E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8D90B" w14:textId="77777777" w:rsidR="008C227E" w:rsidRDefault="008C227E" w:rsidP="009E412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91207D9" wp14:editId="03C3F47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9B2135" w14:textId="77777777" w:rsidR="00ED71A2" w:rsidRDefault="008C227E"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F862A89" wp14:editId="291A912E">
              <wp:simplePos x="0" y="0"/>
              <wp:positionH relativeFrom="page">
                <wp:align>center</wp:align>
              </wp:positionH>
              <wp:positionV relativeFrom="page">
                <wp:posOffset>10037445</wp:posOffset>
              </wp:positionV>
              <wp:extent cx="2360930" cy="1404620"/>
              <wp:effectExtent l="0" t="0" r="0" b="63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404928" w14:textId="7021E1BE" w:rsidR="008C227E" w:rsidRPr="009E4127" w:rsidRDefault="008C227E" w:rsidP="000F793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F862A8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0;margin-top:790.35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" filled="f" stroked="f">
              <v:textbox style="mso-fit-shape-to-text:t">
                <w:txbxContent>
                  <w:p w14:paraId="7B404928" w14:textId="7021E1BE" w:rsidR="008C227E" w:rsidRPr="009E4127" w:rsidRDefault="008C227E" w:rsidP="000F793E">
                    <w:pPr>
                      <w:jc w:val="center"/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A6231" w14:textId="77777777" w:rsidR="0007023C" w:rsidRDefault="0007023C" w:rsidP="00DD5720">
      <w:r>
        <w:separator/>
      </w:r>
    </w:p>
  </w:footnote>
  <w:footnote w:type="continuationSeparator" w:id="0">
    <w:p w14:paraId="43953614" w14:textId="77777777" w:rsidR="0007023C" w:rsidRDefault="0007023C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94F92" w14:textId="37F61876" w:rsidR="006728D7" w:rsidRDefault="006728D7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7154653" wp14:editId="51528D61">
          <wp:simplePos x="0" y="0"/>
          <wp:positionH relativeFrom="column">
            <wp:posOffset>-354842</wp:posOffset>
          </wp:positionH>
          <wp:positionV relativeFrom="paragraph">
            <wp:posOffset>-354842</wp:posOffset>
          </wp:positionV>
          <wp:extent cx="7560000" cy="1069344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dybird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4DD"/>
    <w:rsid w:val="00025835"/>
    <w:rsid w:val="0003405A"/>
    <w:rsid w:val="00067C79"/>
    <w:rsid w:val="0007023C"/>
    <w:rsid w:val="000F227B"/>
    <w:rsid w:val="000F793E"/>
    <w:rsid w:val="00173124"/>
    <w:rsid w:val="00190479"/>
    <w:rsid w:val="001A77E0"/>
    <w:rsid w:val="001B7D7D"/>
    <w:rsid w:val="00254D95"/>
    <w:rsid w:val="003118CF"/>
    <w:rsid w:val="00326698"/>
    <w:rsid w:val="00344899"/>
    <w:rsid w:val="00390382"/>
    <w:rsid w:val="003905EB"/>
    <w:rsid w:val="003A6A65"/>
    <w:rsid w:val="003C0267"/>
    <w:rsid w:val="00411653"/>
    <w:rsid w:val="00412284"/>
    <w:rsid w:val="004C44DD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728D7"/>
    <w:rsid w:val="006D108B"/>
    <w:rsid w:val="00763739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8626B"/>
    <w:rsid w:val="00CA3011"/>
    <w:rsid w:val="00CC0F47"/>
    <w:rsid w:val="00CE75AA"/>
    <w:rsid w:val="00CF513F"/>
    <w:rsid w:val="00D90104"/>
    <w:rsid w:val="00DD5720"/>
    <w:rsid w:val="00E1404D"/>
    <w:rsid w:val="00E1443E"/>
    <w:rsid w:val="00E376AA"/>
    <w:rsid w:val="00E62A7F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38FB48"/>
  <w15:chartTrackingRefBased/>
  <w15:docId w15:val="{6BDE6243-C2DF-49A5-BB27-08F184E6A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8A3A6-5874-4BD8-974B-D9D433BFC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Portrait.dotx</Template>
  <TotalTime>7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Lucy Swift</cp:lastModifiedBy>
  <cp:revision>2</cp:revision>
  <cp:lastPrinted>2014-02-20T09:55:00Z</cp:lastPrinted>
  <dcterms:created xsi:type="dcterms:W3CDTF">2019-05-20T09:20:00Z</dcterms:created>
  <dcterms:modified xsi:type="dcterms:W3CDTF">2019-05-20T09:27:00Z</dcterms:modified>
</cp:coreProperties>
</file>