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9F3" w:rsidRDefault="00840B1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079490" cy="1404620"/>
                <wp:effectExtent l="0" t="0" r="1651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B11" w:rsidRDefault="00840B11" w:rsidP="00840B11">
                            <w:pPr>
                              <w:jc w:val="center"/>
                              <w:rPr>
                                <w:rFonts w:ascii="SassoonCRInfant" w:hAnsi="SassoonCRInfant"/>
                                <w:sz w:val="5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52"/>
                              </w:rPr>
                              <w:t>Desert Island</w:t>
                            </w:r>
                          </w:p>
                          <w:p w:rsidR="00840B11" w:rsidRPr="00840B11" w:rsidRDefault="00840B11" w:rsidP="00840B11">
                            <w:pPr>
                              <w:jc w:val="center"/>
                              <w:rPr>
                                <w:rFonts w:ascii="SassoonCRInfant" w:hAnsi="SassoonCRInfant"/>
                                <w:sz w:val="36"/>
                              </w:rPr>
                            </w:pPr>
                            <w:r w:rsidRPr="00840B11">
                              <w:rPr>
                                <w:rFonts w:ascii="SassoonCRInfant" w:hAnsi="SassoonCRInfant"/>
                                <w:sz w:val="36"/>
                              </w:rPr>
                              <w:t>5 things I would take with me to a desert island.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78.7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" strokecolor="#00b050">
                <v:textbox style="mso-fit-shape-to-text:t">
                  <w:txbxContent>
                    <w:p w:rsidR="00840B11" w:rsidRDefault="00840B11" w:rsidP="00840B11">
                      <w:pPr>
                        <w:jc w:val="center"/>
                        <w:rPr>
                          <w:rFonts w:ascii="SassoonCRInfant" w:hAnsi="SassoonCRInfant"/>
                          <w:sz w:val="52"/>
                        </w:rPr>
                      </w:pPr>
                      <w:r>
                        <w:rPr>
                          <w:rFonts w:ascii="SassoonCRInfant" w:hAnsi="SassoonCRInfant"/>
                          <w:sz w:val="52"/>
                        </w:rPr>
                        <w:t>Desert Island</w:t>
                      </w:r>
                    </w:p>
                    <w:p w:rsidR="00840B11" w:rsidRPr="00840B11" w:rsidRDefault="00840B11" w:rsidP="00840B11">
                      <w:pPr>
                        <w:jc w:val="center"/>
                        <w:rPr>
                          <w:rFonts w:ascii="SassoonCRInfant" w:hAnsi="SassoonCRInfant"/>
                          <w:sz w:val="36"/>
                        </w:rPr>
                      </w:pPr>
                      <w:r w:rsidRPr="00840B11">
                        <w:rPr>
                          <w:rFonts w:ascii="SassoonCRInfant" w:hAnsi="SassoonCRInfant"/>
                          <w:sz w:val="36"/>
                        </w:rPr>
                        <w:t>5 things I would take with me to a desert island.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9AD1FB1" wp14:editId="61A5B14D">
                <wp:simplePos x="0" y="0"/>
                <wp:positionH relativeFrom="margin">
                  <wp:posOffset>11051737</wp:posOffset>
                </wp:positionH>
                <wp:positionV relativeFrom="paragraph">
                  <wp:posOffset>8653758</wp:posOffset>
                </wp:positionV>
                <wp:extent cx="2790190" cy="866775"/>
                <wp:effectExtent l="0" t="0" r="1016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B11" w:rsidRDefault="00840B11" w:rsidP="00840B11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  <w:p w:rsidR="00840B11" w:rsidRPr="00840B11" w:rsidRDefault="00840B11" w:rsidP="00840B11">
                            <w:pPr>
                              <w:rPr>
                                <w:rFonts w:ascii="SassoonCRInfant" w:hAnsi="SassoonCRInfant"/>
                                <w:sz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</w:rPr>
                              <w:t>5</w:t>
                            </w:r>
                            <w:r w:rsidRPr="00840B11">
                              <w:rPr>
                                <w:rFonts w:ascii="SassoonCRInfant" w:hAnsi="SassoonCRInfant"/>
                                <w:sz w:val="32"/>
                              </w:rPr>
                              <w:t>._________________________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D1FB1" id="_x0000_s1027" type="#_x0000_t202" style="position:absolute;margin-left:870.2pt;margin-top:681.4pt;width:219.7pt;height:68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" strokecolor="#00b050">
                <v:textbox>
                  <w:txbxContent>
                    <w:p w:rsidR="00840B11" w:rsidRDefault="00840B11" w:rsidP="00840B11">
                      <w:pPr>
                        <w:rPr>
                          <w:rFonts w:ascii="SassoonCRInfant" w:hAnsi="SassoonCRInfant"/>
                          <w:sz w:val="24"/>
                        </w:rPr>
                      </w:pPr>
                    </w:p>
                    <w:p w:rsidR="00840B11" w:rsidRPr="00840B11" w:rsidRDefault="00840B11" w:rsidP="00840B11">
                      <w:pPr>
                        <w:rPr>
                          <w:rFonts w:ascii="SassoonCRInfant" w:hAnsi="SassoonCRInfant"/>
                          <w:sz w:val="32"/>
                        </w:rPr>
                      </w:pPr>
                      <w:r>
                        <w:rPr>
                          <w:rFonts w:ascii="SassoonCRInfant" w:hAnsi="SassoonCRInfant"/>
                          <w:sz w:val="32"/>
                        </w:rPr>
                        <w:t>5</w:t>
                      </w:r>
                      <w:r w:rsidRPr="00840B11">
                        <w:rPr>
                          <w:rFonts w:ascii="SassoonCRInfant" w:hAnsi="SassoonCRInfant"/>
                          <w:sz w:val="32"/>
                        </w:rPr>
                        <w:t>._________________________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AD1FB1" wp14:editId="61A5B14D">
                <wp:simplePos x="0" y="0"/>
                <wp:positionH relativeFrom="margin">
                  <wp:align>center</wp:align>
                </wp:positionH>
                <wp:positionV relativeFrom="paragraph">
                  <wp:posOffset>6400734</wp:posOffset>
                </wp:positionV>
                <wp:extent cx="2790190" cy="866775"/>
                <wp:effectExtent l="0" t="0" r="1016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B11" w:rsidRDefault="00840B11" w:rsidP="00840B11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  <w:p w:rsidR="00840B11" w:rsidRPr="00840B11" w:rsidRDefault="00840B11" w:rsidP="00840B11">
                            <w:pPr>
                              <w:rPr>
                                <w:rFonts w:ascii="SassoonCRInfant" w:hAnsi="SassoonCRInfant"/>
                                <w:sz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</w:rPr>
                              <w:t>4</w:t>
                            </w:r>
                            <w:r w:rsidRPr="00840B11">
                              <w:rPr>
                                <w:rFonts w:ascii="SassoonCRInfant" w:hAnsi="SassoonCRInfant"/>
                                <w:sz w:val="32"/>
                              </w:rPr>
                              <w:t>._________________________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D1FB1" id="_x0000_s1028" type="#_x0000_t202" style="position:absolute;margin-left:0;margin-top:7in;width:219.7pt;height:68.2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" strokecolor="#00b050">
                <v:textbox>
                  <w:txbxContent>
                    <w:p w:rsidR="00840B11" w:rsidRDefault="00840B11" w:rsidP="00840B11">
                      <w:pPr>
                        <w:rPr>
                          <w:rFonts w:ascii="SassoonCRInfant" w:hAnsi="SassoonCRInfant"/>
                          <w:sz w:val="24"/>
                        </w:rPr>
                      </w:pPr>
                    </w:p>
                    <w:p w:rsidR="00840B11" w:rsidRPr="00840B11" w:rsidRDefault="00840B11" w:rsidP="00840B11">
                      <w:pPr>
                        <w:rPr>
                          <w:rFonts w:ascii="SassoonCRInfant" w:hAnsi="SassoonCRInfant"/>
                          <w:sz w:val="32"/>
                        </w:rPr>
                      </w:pPr>
                      <w:r>
                        <w:rPr>
                          <w:rFonts w:ascii="SassoonCRInfant" w:hAnsi="SassoonCRInfant"/>
                          <w:sz w:val="32"/>
                        </w:rPr>
                        <w:t>4</w:t>
                      </w:r>
                      <w:r w:rsidRPr="00840B11">
                        <w:rPr>
                          <w:rFonts w:ascii="SassoonCRInfant" w:hAnsi="SassoonCRInfant"/>
                          <w:sz w:val="32"/>
                        </w:rPr>
                        <w:t>._________________________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9AD1FB1" wp14:editId="61A5B14D">
                <wp:simplePos x="0" y="0"/>
                <wp:positionH relativeFrom="margin">
                  <wp:align>left</wp:align>
                </wp:positionH>
                <wp:positionV relativeFrom="paragraph">
                  <wp:posOffset>8480337</wp:posOffset>
                </wp:positionV>
                <wp:extent cx="2790190" cy="866775"/>
                <wp:effectExtent l="0" t="0" r="1016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B11" w:rsidRDefault="00840B11" w:rsidP="00840B11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  <w:p w:rsidR="00840B11" w:rsidRPr="00840B11" w:rsidRDefault="00840B11" w:rsidP="00840B11">
                            <w:pPr>
                              <w:rPr>
                                <w:rFonts w:ascii="SassoonCRInfant" w:hAnsi="SassoonCRInfant"/>
                                <w:sz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</w:rPr>
                              <w:t>3</w:t>
                            </w:r>
                            <w:r w:rsidRPr="00840B11">
                              <w:rPr>
                                <w:rFonts w:ascii="SassoonCRInfant" w:hAnsi="SassoonCRInfant"/>
                                <w:sz w:val="32"/>
                              </w:rPr>
                              <w:t>._________________________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D1FB1" id="_x0000_s1029" type="#_x0000_t202" style="position:absolute;margin-left:0;margin-top:667.75pt;width:219.7pt;height:68.2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" strokecolor="#00b050">
                <v:textbox>
                  <w:txbxContent>
                    <w:p w:rsidR="00840B11" w:rsidRDefault="00840B11" w:rsidP="00840B11">
                      <w:pPr>
                        <w:rPr>
                          <w:rFonts w:ascii="SassoonCRInfant" w:hAnsi="SassoonCRInfant"/>
                          <w:sz w:val="24"/>
                        </w:rPr>
                      </w:pPr>
                    </w:p>
                    <w:p w:rsidR="00840B11" w:rsidRPr="00840B11" w:rsidRDefault="00840B11" w:rsidP="00840B11">
                      <w:pPr>
                        <w:rPr>
                          <w:rFonts w:ascii="SassoonCRInfant" w:hAnsi="SassoonCRInfant"/>
                          <w:sz w:val="32"/>
                        </w:rPr>
                      </w:pPr>
                      <w:r>
                        <w:rPr>
                          <w:rFonts w:ascii="SassoonCRInfant" w:hAnsi="SassoonCRInfant"/>
                          <w:sz w:val="32"/>
                        </w:rPr>
                        <w:t>3</w:t>
                      </w:r>
                      <w:r w:rsidRPr="00840B11">
                        <w:rPr>
                          <w:rFonts w:ascii="SassoonCRInfant" w:hAnsi="SassoonCRInfant"/>
                          <w:sz w:val="32"/>
                        </w:rPr>
                        <w:t>._________________________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AD1FB1" wp14:editId="61A5B14D">
                <wp:simplePos x="0" y="0"/>
                <wp:positionH relativeFrom="margin">
                  <wp:posOffset>10578771</wp:posOffset>
                </wp:positionH>
                <wp:positionV relativeFrom="paragraph">
                  <wp:posOffset>3198517</wp:posOffset>
                </wp:positionV>
                <wp:extent cx="2790190" cy="866775"/>
                <wp:effectExtent l="0" t="0" r="1016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B11" w:rsidRDefault="00840B11" w:rsidP="00840B11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  <w:p w:rsidR="00840B11" w:rsidRPr="00840B11" w:rsidRDefault="00840B11" w:rsidP="00840B11">
                            <w:pPr>
                              <w:rPr>
                                <w:rFonts w:ascii="SassoonCRInfant" w:hAnsi="SassoonCRInfant"/>
                                <w:sz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</w:rPr>
                              <w:t>2</w:t>
                            </w:r>
                            <w:r w:rsidRPr="00840B11">
                              <w:rPr>
                                <w:rFonts w:ascii="SassoonCRInfant" w:hAnsi="SassoonCRInfant"/>
                                <w:sz w:val="32"/>
                              </w:rPr>
                              <w:t>._________________________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D1FB1" id="_x0000_s1030" type="#_x0000_t202" style="position:absolute;margin-left:832.95pt;margin-top:251.85pt;width:219.7pt;height:68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" strokecolor="#00b050">
                <v:textbox>
                  <w:txbxContent>
                    <w:p w:rsidR="00840B11" w:rsidRDefault="00840B11" w:rsidP="00840B11">
                      <w:pPr>
                        <w:rPr>
                          <w:rFonts w:ascii="SassoonCRInfant" w:hAnsi="SassoonCRInfant"/>
                          <w:sz w:val="24"/>
                        </w:rPr>
                      </w:pPr>
                    </w:p>
                    <w:p w:rsidR="00840B11" w:rsidRPr="00840B11" w:rsidRDefault="00840B11" w:rsidP="00840B11">
                      <w:pPr>
                        <w:rPr>
                          <w:rFonts w:ascii="SassoonCRInfant" w:hAnsi="SassoonCRInfant"/>
                          <w:sz w:val="32"/>
                        </w:rPr>
                      </w:pPr>
                      <w:r>
                        <w:rPr>
                          <w:rFonts w:ascii="SassoonCRInfant" w:hAnsi="SassoonCRInfant"/>
                          <w:sz w:val="32"/>
                        </w:rPr>
                        <w:t>2</w:t>
                      </w:r>
                      <w:r w:rsidRPr="00840B11">
                        <w:rPr>
                          <w:rFonts w:ascii="SassoonCRInfant" w:hAnsi="SassoonCRInfant"/>
                          <w:sz w:val="32"/>
                        </w:rPr>
                        <w:t>._________________________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4AB575" wp14:editId="47203134">
                <wp:simplePos x="0" y="0"/>
                <wp:positionH relativeFrom="margin">
                  <wp:posOffset>-205105</wp:posOffset>
                </wp:positionH>
                <wp:positionV relativeFrom="paragraph">
                  <wp:posOffset>3357070</wp:posOffset>
                </wp:positionV>
                <wp:extent cx="2790190" cy="866775"/>
                <wp:effectExtent l="0" t="0" r="1016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B11" w:rsidRDefault="00840B11" w:rsidP="00840B11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  <w:p w:rsidR="00840B11" w:rsidRPr="00840B11" w:rsidRDefault="00840B11" w:rsidP="00840B11">
                            <w:pPr>
                              <w:rPr>
                                <w:rFonts w:ascii="SassoonCRInfant" w:hAnsi="SassoonCRInfant"/>
                                <w:sz w:val="32"/>
                              </w:rPr>
                            </w:pPr>
                            <w:r w:rsidRPr="00840B11">
                              <w:rPr>
                                <w:rFonts w:ascii="SassoonCRInfant" w:hAnsi="SassoonCRInfant"/>
                                <w:sz w:val="32"/>
                              </w:rPr>
                              <w:t>1._________________________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AB575" id="_x0000_s1031" type="#_x0000_t202" style="position:absolute;margin-left:-16.15pt;margin-top:264.35pt;width:219.7pt;height:68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" strokecolor="#00b050">
                <v:textbox>
                  <w:txbxContent>
                    <w:p w:rsidR="00840B11" w:rsidRDefault="00840B11" w:rsidP="00840B11">
                      <w:pPr>
                        <w:rPr>
                          <w:rFonts w:ascii="SassoonCRInfant" w:hAnsi="SassoonCRInfant"/>
                          <w:sz w:val="24"/>
                        </w:rPr>
                      </w:pPr>
                    </w:p>
                    <w:p w:rsidR="00840B11" w:rsidRPr="00840B11" w:rsidRDefault="00840B11" w:rsidP="00840B11">
                      <w:pPr>
                        <w:rPr>
                          <w:rFonts w:ascii="SassoonCRInfant" w:hAnsi="SassoonCRInfant"/>
                          <w:sz w:val="32"/>
                        </w:rPr>
                      </w:pPr>
                      <w:r w:rsidRPr="00840B11">
                        <w:rPr>
                          <w:rFonts w:ascii="SassoonCRInfant" w:hAnsi="SassoonCRInfant"/>
                          <w:sz w:val="32"/>
                        </w:rPr>
                        <w:t>1._________________________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6352453</wp:posOffset>
                </wp:positionV>
                <wp:extent cx="2806262" cy="2049518"/>
                <wp:effectExtent l="0" t="0" r="13335" b="273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262" cy="20495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AA1D7" id="Rectangle 3" o:spid="_x0000_s1026" style="position:absolute;margin-left:0;margin-top:500.2pt;width:220.95pt;height:161.4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68D47F" wp14:editId="61ACD471">
                <wp:simplePos x="0" y="0"/>
                <wp:positionH relativeFrom="margin">
                  <wp:posOffset>10566378</wp:posOffset>
                </wp:positionH>
                <wp:positionV relativeFrom="paragraph">
                  <wp:posOffset>840981</wp:posOffset>
                </wp:positionV>
                <wp:extent cx="2806262" cy="2049518"/>
                <wp:effectExtent l="0" t="0" r="13335" b="273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262" cy="20495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C23F9" id="Rectangle 5" o:spid="_x0000_s1026" style="position:absolute;margin-left:832pt;margin-top:66.2pt;width:220.95pt;height:161.4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68D47F" wp14:editId="61ACD471">
                <wp:simplePos x="0" y="0"/>
                <wp:positionH relativeFrom="margin">
                  <wp:posOffset>11039344</wp:posOffset>
                </wp:positionH>
                <wp:positionV relativeFrom="paragraph">
                  <wp:posOffset>6468833</wp:posOffset>
                </wp:positionV>
                <wp:extent cx="2806262" cy="2049518"/>
                <wp:effectExtent l="0" t="0" r="13335" b="273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262" cy="20495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1F72C" id="Rectangle 7" o:spid="_x0000_s1026" style="position:absolute;margin-left:869.25pt;margin-top:509.35pt;width:220.95pt;height:161.4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68D47F" wp14:editId="61ACD471">
                <wp:simplePos x="0" y="0"/>
                <wp:positionH relativeFrom="margin">
                  <wp:align>center</wp:align>
                </wp:positionH>
                <wp:positionV relativeFrom="paragraph">
                  <wp:posOffset>7508897</wp:posOffset>
                </wp:positionV>
                <wp:extent cx="2806262" cy="2049518"/>
                <wp:effectExtent l="0" t="0" r="13335" b="273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262" cy="20495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34A0D3" id="Rectangle 4" o:spid="_x0000_s1026" style="position:absolute;margin-left:0;margin-top:591.25pt;width:220.95pt;height:161.4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2EAA21E">
            <wp:simplePos x="0" y="0"/>
            <wp:positionH relativeFrom="page">
              <wp:align>left</wp:align>
            </wp:positionH>
            <wp:positionV relativeFrom="paragraph">
              <wp:posOffset>630906</wp:posOffset>
            </wp:positionV>
            <wp:extent cx="15391130" cy="914400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3"/>
                    <a:stretch/>
                  </pic:blipFill>
                  <pic:spPr bwMode="auto">
                    <a:xfrm>
                      <a:off x="0" y="0"/>
                      <a:ext cx="15391130" cy="9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68D47F" wp14:editId="61ACD471">
                <wp:simplePos x="0" y="0"/>
                <wp:positionH relativeFrom="column">
                  <wp:posOffset>-204952</wp:posOffset>
                </wp:positionH>
                <wp:positionV relativeFrom="paragraph">
                  <wp:posOffset>1156335</wp:posOffset>
                </wp:positionV>
                <wp:extent cx="2806262" cy="2049518"/>
                <wp:effectExtent l="0" t="0" r="13335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262" cy="20495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BA6E8" id="Rectangle 6" o:spid="_x0000_s1026" style="position:absolute;margin-left:-16.15pt;margin-top:91.05pt;width:220.95pt;height:161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" fillcolor="white [3201]" strokecolor="#70ad47 [3209]" strokeweight="1pt"/>
            </w:pict>
          </mc:Fallback>
        </mc:AlternateContent>
      </w:r>
    </w:p>
    <w:sectPr w:rsidR="001A39F3" w:rsidSect="00840B11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ssoonCRInfant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047FC6"/>
    <w:multiLevelType w:val="hybridMultilevel"/>
    <w:tmpl w:val="1B1C5170"/>
    <w:lvl w:ilvl="0" w:tplc="B9989C20">
      <w:start w:val="1"/>
      <w:numFmt w:val="decimal"/>
      <w:lvlText w:val="%1."/>
      <w:lvlJc w:val="left"/>
      <w:pPr>
        <w:ind w:left="4973" w:hanging="72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5333" w:hanging="360"/>
      </w:pPr>
    </w:lvl>
    <w:lvl w:ilvl="2" w:tplc="0809001B" w:tentative="1">
      <w:start w:val="1"/>
      <w:numFmt w:val="lowerRoman"/>
      <w:lvlText w:val="%3."/>
      <w:lvlJc w:val="right"/>
      <w:pPr>
        <w:ind w:left="6053" w:hanging="180"/>
      </w:pPr>
    </w:lvl>
    <w:lvl w:ilvl="3" w:tplc="0809000F" w:tentative="1">
      <w:start w:val="1"/>
      <w:numFmt w:val="decimal"/>
      <w:lvlText w:val="%4."/>
      <w:lvlJc w:val="left"/>
      <w:pPr>
        <w:ind w:left="6773" w:hanging="360"/>
      </w:pPr>
    </w:lvl>
    <w:lvl w:ilvl="4" w:tplc="08090019" w:tentative="1">
      <w:start w:val="1"/>
      <w:numFmt w:val="lowerLetter"/>
      <w:lvlText w:val="%5."/>
      <w:lvlJc w:val="left"/>
      <w:pPr>
        <w:ind w:left="7493" w:hanging="360"/>
      </w:pPr>
    </w:lvl>
    <w:lvl w:ilvl="5" w:tplc="0809001B" w:tentative="1">
      <w:start w:val="1"/>
      <w:numFmt w:val="lowerRoman"/>
      <w:lvlText w:val="%6."/>
      <w:lvlJc w:val="right"/>
      <w:pPr>
        <w:ind w:left="8213" w:hanging="180"/>
      </w:pPr>
    </w:lvl>
    <w:lvl w:ilvl="6" w:tplc="0809000F" w:tentative="1">
      <w:start w:val="1"/>
      <w:numFmt w:val="decimal"/>
      <w:lvlText w:val="%7."/>
      <w:lvlJc w:val="left"/>
      <w:pPr>
        <w:ind w:left="8933" w:hanging="360"/>
      </w:pPr>
    </w:lvl>
    <w:lvl w:ilvl="7" w:tplc="08090019" w:tentative="1">
      <w:start w:val="1"/>
      <w:numFmt w:val="lowerLetter"/>
      <w:lvlText w:val="%8."/>
      <w:lvlJc w:val="left"/>
      <w:pPr>
        <w:ind w:left="9653" w:hanging="360"/>
      </w:pPr>
    </w:lvl>
    <w:lvl w:ilvl="8" w:tplc="0809001B" w:tentative="1">
      <w:start w:val="1"/>
      <w:numFmt w:val="lowerRoman"/>
      <w:lvlText w:val="%9."/>
      <w:lvlJc w:val="right"/>
      <w:pPr>
        <w:ind w:left="1037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B11"/>
    <w:rsid w:val="001A39F3"/>
    <w:rsid w:val="0084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2C4EF"/>
  <w15:chartTrackingRefBased/>
  <w15:docId w15:val="{28FD657F-2919-472C-85DF-71FEC0D7D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0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0B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664A46FB</Template>
  <TotalTime>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St Peter's CE Primary School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GilesEF</dc:creator>
  <cp:keywords/>
  <dc:description/>
  <cp:lastModifiedBy>GilesEF</cp:lastModifiedBy>
  <cp:revision>1</cp:revision>
  <dcterms:created xsi:type="dcterms:W3CDTF">2020-06-29T15:23:00Z</dcterms:created>
  <dcterms:modified xsi:type="dcterms:W3CDTF">2020-06-29T15:31:00Z</dcterms:modified>
</cp:coreProperties>
</file>