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AB0C4" w14:textId="3572767F" w:rsidR="0021020F" w:rsidRPr="002C4644" w:rsidRDefault="00C53FAE" w:rsidP="0021020F">
      <w:pPr>
        <w:rPr>
          <w:rFonts w:ascii="Twinkl" w:hAnsi="Twinkl"/>
          <w:noProof/>
        </w:rPr>
      </w:pPr>
      <w:bookmarkStart w:id="0" w:name="_GoBack"/>
      <w:bookmarkEnd w:id="0"/>
      <w:r>
        <w:rPr>
          <w:rFonts w:ascii="Twinkl" w:hAnsi="Twinkl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871F36C" wp14:editId="6E968A29">
                <wp:simplePos x="0" y="0"/>
                <wp:positionH relativeFrom="margin">
                  <wp:posOffset>3472815</wp:posOffset>
                </wp:positionH>
                <wp:positionV relativeFrom="paragraph">
                  <wp:posOffset>3983355</wp:posOffset>
                </wp:positionV>
                <wp:extent cx="2810510" cy="2224405"/>
                <wp:effectExtent l="0" t="19050" r="27940" b="2349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510" cy="2224405"/>
                          <a:chOff x="0" y="0"/>
                          <a:chExt cx="2810823" cy="2224585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464024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928048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1378424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0" y="1828800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13648" y="2224585"/>
                            <a:ext cx="27971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FC421" id="Group 29" o:spid="_x0000_s1026" style="position:absolute;margin-left:273.45pt;margin-top:313.65pt;width:221.3pt;height:175.15pt;z-index:251695104;mso-position-horizontal-relative:margin;mso-height-relative:margin" coordsize="28108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">
                <v:line id="Straight Connector 30" o:spid="_x0000_s1027" style="position:absolute;visibility:visible;mso-wrap-style:square" from="0,0" to="279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" strokecolor="black [3213]" strokeweight="3pt">
                  <v:stroke joinstyle="miter"/>
                </v:line>
                <v:line id="Straight Connector 31" o:spid="_x0000_s1028" style="position:absolute;visibility:visible;mso-wrap-style:square" from="0,4640" to="27971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" strokecolor="black [3213]" strokeweight="3pt">
                  <v:stroke joinstyle="miter"/>
                </v:line>
                <v:line id="Straight Connector 32" o:spid="_x0000_s1029" style="position:absolute;visibility:visible;mso-wrap-style:square" from="0,9280" to="279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" strokecolor="black [3213]" strokeweight="3pt">
                  <v:stroke joinstyle="miter"/>
                </v:line>
                <v:line id="Straight Connector 33" o:spid="_x0000_s1030" style="position:absolute;visibility:visible;mso-wrap-style:square" from="0,13784" to="27971,1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" strokecolor="black [3213]" strokeweight="3pt">
                  <v:stroke joinstyle="miter"/>
                </v:line>
                <v:line id="Straight Connector 34" o:spid="_x0000_s1031" style="position:absolute;visibility:visible;mso-wrap-style:square" from="0,18288" to="279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" strokecolor="black [3213]" strokeweight="3pt">
                  <v:stroke joinstyle="miter"/>
                </v:line>
                <v:line id="Straight Connector 35" o:spid="_x0000_s1032" style="position:absolute;visibility:visible;mso-wrap-style:square" from="136,22245" to="28108,2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" strokecolor="black [3213]" strokeweight="3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Twinkl" w:hAnsi="Twinkl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E0E22E" wp14:editId="3BC4549E">
                <wp:simplePos x="0" y="0"/>
                <wp:positionH relativeFrom="column">
                  <wp:posOffset>6550319</wp:posOffset>
                </wp:positionH>
                <wp:positionV relativeFrom="paragraph">
                  <wp:posOffset>2842895</wp:posOffset>
                </wp:positionV>
                <wp:extent cx="2810823" cy="2647666"/>
                <wp:effectExtent l="0" t="19050" r="27940" b="196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823" cy="2647666"/>
                          <a:chOff x="0" y="0"/>
                          <a:chExt cx="2810823" cy="2647666"/>
                        </a:xfrm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0" y="464024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0" y="928048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0" y="1378424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0" y="1828800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13648" y="2224585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0" y="2647666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A3241" id="Group 21" o:spid="_x0000_s1026" style="position:absolute;margin-left:515.75pt;margin-top:223.85pt;width:221.3pt;height:208.5pt;z-index:251693056" coordsize="28108,2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">
                <v:line id="Straight Connector 22" o:spid="_x0000_s1027" style="position:absolute;visibility:visible;mso-wrap-style:square" from="0,0" to="279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" strokecolor="black [3200]" strokeweight="3pt">
                  <v:stroke joinstyle="miter"/>
                </v:line>
                <v:line id="Straight Connector 23" o:spid="_x0000_s1028" style="position:absolute;visibility:visible;mso-wrap-style:square" from="0,4640" to="27971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" strokecolor="black [3200]" strokeweight="3pt">
                  <v:stroke joinstyle="miter"/>
                </v:line>
                <v:line id="Straight Connector 24" o:spid="_x0000_s1029" style="position:absolute;visibility:visible;mso-wrap-style:square" from="0,9280" to="279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" strokecolor="black [3200]" strokeweight="3pt">
                  <v:stroke joinstyle="miter"/>
                </v:line>
                <v:line id="Straight Connector 25" o:spid="_x0000_s1030" style="position:absolute;visibility:visible;mso-wrap-style:square" from="0,13784" to="27971,1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" strokecolor="black [3200]" strokeweight="3pt">
                  <v:stroke joinstyle="miter"/>
                </v:line>
                <v:line id="Straight Connector 26" o:spid="_x0000_s1031" style="position:absolute;visibility:visible;mso-wrap-style:square" from="0,18288" to="279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" strokecolor="black [3200]" strokeweight="3pt">
                  <v:stroke joinstyle="miter"/>
                </v:line>
                <v:line id="Straight Connector 27" o:spid="_x0000_s1032" style="position:absolute;visibility:visible;mso-wrap-style:square" from="136,22245" to="28108,2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" strokecolor="black [3200]" strokeweight="3pt">
                  <v:stroke joinstyle="miter"/>
                </v:line>
                <v:line id="Straight Connector 28" o:spid="_x0000_s1033" style="position:absolute;visibility:visible;mso-wrap-style:square" from="0,26476" to="27971,2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" strokecolor="black [3200]" strokeweight="3pt">
                  <v:stroke joinstyle="miter"/>
                </v:line>
              </v:group>
            </w:pict>
          </mc:Fallback>
        </mc:AlternateContent>
      </w:r>
      <w:r>
        <w:rPr>
          <w:rFonts w:ascii="Twinkl" w:hAnsi="Twinkl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7769F5B" wp14:editId="0338C29A">
                <wp:simplePos x="0" y="0"/>
                <wp:positionH relativeFrom="column">
                  <wp:posOffset>456915</wp:posOffset>
                </wp:positionH>
                <wp:positionV relativeFrom="paragraph">
                  <wp:posOffset>2918507</wp:posOffset>
                </wp:positionV>
                <wp:extent cx="2810823" cy="2647666"/>
                <wp:effectExtent l="0" t="19050" r="27940" b="196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823" cy="2647666"/>
                          <a:chOff x="0" y="0"/>
                          <a:chExt cx="2810823" cy="2647666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464024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928048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0" y="1378424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0" y="1828800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13648" y="2224585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2647666"/>
                            <a:ext cx="2797175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126CC" id="Group 20" o:spid="_x0000_s1026" style="position:absolute;margin-left:36pt;margin-top:229.8pt;width:221.3pt;height:208.5pt;z-index:251691008" coordsize="28108,2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">
                <v:line id="Straight Connector 13" o:spid="_x0000_s1027" style="position:absolute;visibility:visible;mso-wrap-style:square" from="0,0" to="279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" strokecolor="black [3200]" strokeweight="3pt">
                  <v:stroke joinstyle="miter"/>
                </v:line>
                <v:line id="Straight Connector 14" o:spid="_x0000_s1028" style="position:absolute;visibility:visible;mso-wrap-style:square" from="0,4640" to="27971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" strokecolor="black [3200]" strokeweight="3pt">
                  <v:stroke joinstyle="miter"/>
                </v:line>
                <v:line id="Straight Connector 15" o:spid="_x0000_s1029" style="position:absolute;visibility:visible;mso-wrap-style:square" from="0,9280" to="279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" strokecolor="black [3200]" strokeweight="3pt">
                  <v:stroke joinstyle="miter"/>
                </v:line>
                <v:line id="Straight Connector 16" o:spid="_x0000_s1030" style="position:absolute;visibility:visible;mso-wrap-style:square" from="0,13784" to="27971,1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" strokecolor="black [3200]" strokeweight="3pt">
                  <v:stroke joinstyle="miter"/>
                </v:line>
                <v:line id="Straight Connector 17" o:spid="_x0000_s1031" style="position:absolute;visibility:visible;mso-wrap-style:square" from="0,18288" to="279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" strokecolor="black [3200]" strokeweight="3pt">
                  <v:stroke joinstyle="miter"/>
                </v:line>
                <v:line id="Straight Connector 18" o:spid="_x0000_s1032" style="position:absolute;visibility:visible;mso-wrap-style:square" from="136,22245" to="28108,2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" strokecolor="black [3200]" strokeweight="3pt">
                  <v:stroke joinstyle="miter"/>
                </v:line>
                <v:line id="Straight Connector 19" o:spid="_x0000_s1033" style="position:absolute;visibility:visible;mso-wrap-style:square" from="0,26476" to="27971,2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" strokecolor="black [3200]" strokeweight="3pt">
                  <v:stroke joinstyle="miter"/>
                </v:line>
              </v:group>
            </w:pict>
          </mc:Fallback>
        </mc:AlternateContent>
      </w:r>
      <w:r w:rsidRPr="006C6CF4">
        <w:rPr>
          <w:rFonts w:ascii="Twinkl" w:hAnsi="Twink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FAE8AC" wp14:editId="313516FB">
                <wp:simplePos x="0" y="0"/>
                <wp:positionH relativeFrom="margin">
                  <wp:align>center</wp:align>
                </wp:positionH>
                <wp:positionV relativeFrom="paragraph">
                  <wp:posOffset>1232440</wp:posOffset>
                </wp:positionV>
                <wp:extent cx="1904365" cy="532130"/>
                <wp:effectExtent l="0" t="0" r="635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C4124" w14:textId="7E3AAB56" w:rsidR="006C6CF4" w:rsidRPr="006C6CF4" w:rsidRDefault="006C6CF4" w:rsidP="006C6CF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AE8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7.05pt;width:149.95pt;height:41.9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" stroked="f">
                <v:textbox>
                  <w:txbxContent>
                    <w:p w14:paraId="6C4C4124" w14:textId="7E3AAB56" w:rsidR="006C6CF4" w:rsidRPr="006C6CF4" w:rsidRDefault="006C6CF4" w:rsidP="006C6CF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Middle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3F77D" wp14:editId="677DC0EC">
                <wp:simplePos x="0" y="0"/>
                <wp:positionH relativeFrom="margin">
                  <wp:align>center</wp:align>
                </wp:positionH>
                <wp:positionV relativeFrom="paragraph">
                  <wp:posOffset>1472020</wp:posOffset>
                </wp:positionV>
                <wp:extent cx="2866030" cy="2047164"/>
                <wp:effectExtent l="0" t="0" r="1079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20471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EE037" id="Rectangle 2" o:spid="_x0000_s1026" style="position:absolute;margin-left:0;margin-top:115.9pt;width:225.65pt;height:161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  <w:r w:rsidR="006C6CF4" w:rsidRPr="006C6CF4">
        <w:rPr>
          <w:rFonts w:ascii="Twinkl" w:hAnsi="Twink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D3EA3B" wp14:editId="3EA7DFE6">
                <wp:simplePos x="0" y="0"/>
                <wp:positionH relativeFrom="margin">
                  <wp:posOffset>6933062</wp:posOffset>
                </wp:positionH>
                <wp:positionV relativeFrom="paragraph">
                  <wp:posOffset>277211</wp:posOffset>
                </wp:positionV>
                <wp:extent cx="1904365" cy="532130"/>
                <wp:effectExtent l="0" t="0" r="635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0598" w14:textId="58ABAE9A" w:rsidR="006C6CF4" w:rsidRPr="006C6CF4" w:rsidRDefault="006C6CF4" w:rsidP="006C6CF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EA3B" id="_x0000_s1027" type="#_x0000_t202" style="position:absolute;left:0;text-align:left;margin-left:545.9pt;margin-top:21.85pt;width:149.95pt;height:41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" stroked="f">
                <v:textbox>
                  <w:txbxContent>
                    <w:p w14:paraId="2BCC0598" w14:textId="58ABAE9A" w:rsidR="006C6CF4" w:rsidRPr="006C6CF4" w:rsidRDefault="006C6CF4" w:rsidP="006C6CF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CF4" w:rsidRPr="006C6CF4">
        <w:rPr>
          <w:rFonts w:ascii="Twinkl" w:hAnsi="Twink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B93545" wp14:editId="7B07C800">
                <wp:simplePos x="0" y="0"/>
                <wp:positionH relativeFrom="margin">
                  <wp:posOffset>989368</wp:posOffset>
                </wp:positionH>
                <wp:positionV relativeFrom="paragraph">
                  <wp:posOffset>134383</wp:posOffset>
                </wp:positionV>
                <wp:extent cx="1904365" cy="532130"/>
                <wp:effectExtent l="0" t="0" r="635" b="12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B774A" w14:textId="6A2C68AC" w:rsidR="006C6CF4" w:rsidRPr="006C6CF4" w:rsidRDefault="006C6CF4" w:rsidP="006C6CF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3545" id="_x0000_s1028" type="#_x0000_t202" style="position:absolute;left:0;text-align:left;margin-left:77.9pt;margin-top:10.6pt;width:149.9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" stroked="f">
                <v:textbox>
                  <w:txbxContent>
                    <w:p w14:paraId="7A1B774A" w14:textId="6A2C68AC" w:rsidR="006C6CF4" w:rsidRPr="006C6CF4" w:rsidRDefault="006C6CF4" w:rsidP="006C6CF4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Beginning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CF4"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0CB27" wp14:editId="7490B47D">
                <wp:simplePos x="0" y="0"/>
                <wp:positionH relativeFrom="column">
                  <wp:posOffset>2763216</wp:posOffset>
                </wp:positionH>
                <wp:positionV relativeFrom="paragraph">
                  <wp:posOffset>2358399</wp:posOffset>
                </wp:positionV>
                <wp:extent cx="914400" cy="914400"/>
                <wp:effectExtent l="0" t="19050" r="57150" b="9525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4FE82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7" o:spid="_x0000_s1026" type="#_x0000_t38" style="position:absolute;margin-left:217.6pt;margin-top:185.7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" adj="10800" strokecolor="red" strokeweight="4.5pt">
                <v:stroke dashstyle="3 1" endarrow="block" joinstyle="miter"/>
              </v:shape>
            </w:pict>
          </mc:Fallback>
        </mc:AlternateContent>
      </w:r>
      <w:r w:rsidR="006C6CF4"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05FA8" wp14:editId="6E690F6D">
                <wp:simplePos x="0" y="0"/>
                <wp:positionH relativeFrom="column">
                  <wp:posOffset>6038897</wp:posOffset>
                </wp:positionH>
                <wp:positionV relativeFrom="paragraph">
                  <wp:posOffset>2195584</wp:posOffset>
                </wp:positionV>
                <wp:extent cx="1378424" cy="1078173"/>
                <wp:effectExtent l="0" t="95250" r="0" b="46355"/>
                <wp:wrapNone/>
                <wp:docPr id="8" name="Connector: Curv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8424" cy="1078173"/>
                        </a:xfrm>
                        <a:prstGeom prst="curvedConnector3">
                          <a:avLst>
                            <a:gd name="adj1" fmla="val 48507"/>
                          </a:avLst>
                        </a:prstGeom>
                        <a:ln w="571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0F79" id="Connector: Curved 8" o:spid="_x0000_s1026" type="#_x0000_t38" style="position:absolute;margin-left:475.5pt;margin-top:172.9pt;width:108.55pt;height:84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" adj="10478" strokecolor="red" strokeweight="4.5pt">
                <v:stroke dashstyle="3 1" endarrow="block" joinstyle="miter"/>
              </v:shape>
            </w:pict>
          </mc:Fallback>
        </mc:AlternateContent>
      </w:r>
      <w:r w:rsidR="006C6CF4"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B23AC" wp14:editId="7265C8CC">
                <wp:simplePos x="0" y="0"/>
                <wp:positionH relativeFrom="column">
                  <wp:posOffset>518141</wp:posOffset>
                </wp:positionH>
                <wp:positionV relativeFrom="paragraph">
                  <wp:posOffset>476885</wp:posOffset>
                </wp:positionV>
                <wp:extent cx="2866030" cy="2047164"/>
                <wp:effectExtent l="0" t="0" r="1079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20471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32D6B" id="Rectangle 6" o:spid="_x0000_s1026" style="position:absolute;margin-left:40.8pt;margin-top:37.55pt;width:225.65pt;height:1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" fillcolor="white [3201]" strokecolor="black [3200]" strokeweight="1pt"/>
            </w:pict>
          </mc:Fallback>
        </mc:AlternateContent>
      </w:r>
      <w:r w:rsidR="006C6CF4"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C04A2" wp14:editId="04C035F5">
                <wp:simplePos x="0" y="0"/>
                <wp:positionH relativeFrom="column">
                  <wp:posOffset>6400800</wp:posOffset>
                </wp:positionH>
                <wp:positionV relativeFrom="paragraph">
                  <wp:posOffset>463388</wp:posOffset>
                </wp:positionV>
                <wp:extent cx="2866030" cy="2047164"/>
                <wp:effectExtent l="0" t="0" r="1079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0" cy="20471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1270D" id="Rectangle 5" o:spid="_x0000_s1026" style="position:absolute;margin-left:7in;margin-top:36.5pt;width:225.65pt;height:1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" fillcolor="white [3201]" strokecolor="black [3200]" strokeweight="1pt"/>
            </w:pict>
          </mc:Fallback>
        </mc:AlternateContent>
      </w:r>
      <w:r w:rsidR="006C6CF4" w:rsidRPr="006C6CF4">
        <w:rPr>
          <w:rFonts w:ascii="Twinkl" w:hAnsi="Twink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53A91B8" wp14:editId="5CE2B452">
                <wp:simplePos x="0" y="0"/>
                <wp:positionH relativeFrom="margin">
                  <wp:align>center</wp:align>
                </wp:positionH>
                <wp:positionV relativeFrom="paragraph">
                  <wp:posOffset>150126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AA0D" w14:textId="304F214E" w:rsidR="006C6CF4" w:rsidRPr="006C6CF4" w:rsidRDefault="006C6CF4" w:rsidP="006C6CF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6C6CF4">
                              <w:rPr>
                                <w:sz w:val="48"/>
                              </w:rPr>
                              <w:t xml:space="preserve">My Pirate </w:t>
                            </w:r>
                            <w:r>
                              <w:rPr>
                                <w:sz w:val="48"/>
                              </w:rPr>
                              <w:t>Story</w:t>
                            </w:r>
                            <w:r w:rsidRPr="006C6CF4">
                              <w:rPr>
                                <w:sz w:val="48"/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A91B8" id="_x0000_s1029" type="#_x0000_t202" style="position:absolute;left:0;text-align:left;margin-left:0;margin-top:11.8pt;width:185.9pt;height:110.6pt;z-index:25165824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" stroked="f">
                <v:textbox style="mso-fit-shape-to-text:t">
                  <w:txbxContent>
                    <w:p w14:paraId="638CAA0D" w14:textId="304F214E" w:rsidR="006C6CF4" w:rsidRPr="006C6CF4" w:rsidRDefault="006C6CF4" w:rsidP="006C6CF4">
                      <w:pPr>
                        <w:jc w:val="center"/>
                        <w:rPr>
                          <w:sz w:val="48"/>
                        </w:rPr>
                      </w:pPr>
                      <w:r w:rsidRPr="006C6CF4">
                        <w:rPr>
                          <w:sz w:val="48"/>
                        </w:rPr>
                        <w:t xml:space="preserve">My Pirate </w:t>
                      </w:r>
                      <w:r>
                        <w:rPr>
                          <w:sz w:val="48"/>
                        </w:rPr>
                        <w:t>Story</w:t>
                      </w:r>
                      <w:r w:rsidRPr="006C6CF4">
                        <w:rPr>
                          <w:sz w:val="48"/>
                        </w:rPr>
                        <w:t xml:space="preserve"> Map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020F" w:rsidRPr="002C4644" w:rsidSect="006C6CF4">
      <w:headerReference w:type="default" r:id="rId8"/>
      <w:pgSz w:w="16838" w:h="11906" w:orient="landscape" w:code="9"/>
      <w:pgMar w:top="720" w:right="720" w:bottom="720" w:left="720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3C4D9" w14:textId="77777777" w:rsidR="005B668F" w:rsidRDefault="005B668F" w:rsidP="000C442B">
      <w:pPr>
        <w:spacing w:after="0" w:line="240" w:lineRule="auto"/>
      </w:pPr>
      <w:r>
        <w:separator/>
      </w:r>
    </w:p>
  </w:endnote>
  <w:endnote w:type="continuationSeparator" w:id="0">
    <w:p w14:paraId="382E6C3F" w14:textId="77777777" w:rsidR="005B668F" w:rsidRDefault="005B668F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CBA4F356-6FDE-4EF6-9839-0B11ACAB7978}"/>
    <w:embedBold r:id="rId2" w:fontKey="{E7D3DB03-FFAE-4806-B202-245456DE119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21CF83F-D607-4492-87E7-5D1C1EF0758F}"/>
    <w:embedBold r:id="rId4" w:fontKey="{0FEB74BF-36EC-441B-8E68-0DE7457C098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FB109DF1-AB32-4B3C-B3F8-E357615DF7F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51470B39-F6C5-4F7D-B6E2-E24121980A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FD4BD" w14:textId="77777777" w:rsidR="005B668F" w:rsidRDefault="005B668F" w:rsidP="000C442B">
      <w:pPr>
        <w:spacing w:after="0" w:line="240" w:lineRule="auto"/>
      </w:pPr>
      <w:r>
        <w:separator/>
      </w:r>
    </w:p>
  </w:footnote>
  <w:footnote w:type="continuationSeparator" w:id="0">
    <w:p w14:paraId="0EF68D42" w14:textId="77777777" w:rsidR="005B668F" w:rsidRDefault="005B668F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2B8E7" w14:textId="75B26286" w:rsidR="00220EEE" w:rsidRDefault="006C6CF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7537310" wp14:editId="4BD2EBF1">
          <wp:simplePos x="0" y="0"/>
          <wp:positionH relativeFrom="column">
            <wp:posOffset>-360045</wp:posOffset>
          </wp:positionH>
          <wp:positionV relativeFrom="paragraph">
            <wp:posOffset>-476885</wp:posOffset>
          </wp:positionV>
          <wp:extent cx="10588625" cy="7550150"/>
          <wp:effectExtent l="0" t="0" r="0" b="0"/>
          <wp:wrapNone/>
          <wp:docPr id="3" name="Picture 3" descr="Co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1" t="4517" r="1724" b="4694"/>
                  <a:stretch>
                    <a:fillRect/>
                  </a:stretch>
                </pic:blipFill>
                <pic:spPr bwMode="auto">
                  <a:xfrm>
                    <a:off x="0" y="0"/>
                    <a:ext cx="10588625" cy="755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7753F"/>
    <w:rsid w:val="000C2DC0"/>
    <w:rsid w:val="000C35C0"/>
    <w:rsid w:val="000C442B"/>
    <w:rsid w:val="00153CA6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3F6830"/>
    <w:rsid w:val="00461653"/>
    <w:rsid w:val="00505854"/>
    <w:rsid w:val="00594B2E"/>
    <w:rsid w:val="005B668F"/>
    <w:rsid w:val="005D3C40"/>
    <w:rsid w:val="006C6CF4"/>
    <w:rsid w:val="00804420"/>
    <w:rsid w:val="008678C8"/>
    <w:rsid w:val="008D1F80"/>
    <w:rsid w:val="008F6B11"/>
    <w:rsid w:val="00900D20"/>
    <w:rsid w:val="00920F12"/>
    <w:rsid w:val="009F1AC7"/>
    <w:rsid w:val="009F3C31"/>
    <w:rsid w:val="00A674FE"/>
    <w:rsid w:val="00AC7ED1"/>
    <w:rsid w:val="00AE5C0E"/>
    <w:rsid w:val="00BC77F8"/>
    <w:rsid w:val="00C415D1"/>
    <w:rsid w:val="00C53FAE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4C113F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2946A-6CEE-4B02-BC02-979116EB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664A46FB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GilesEF</cp:lastModifiedBy>
  <cp:revision>3</cp:revision>
  <dcterms:created xsi:type="dcterms:W3CDTF">2020-06-29T15:20:00Z</dcterms:created>
  <dcterms:modified xsi:type="dcterms:W3CDTF">2020-06-29T15:23:00Z</dcterms:modified>
</cp:coreProperties>
</file>